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77E31" w14:textId="3D0CA293" w:rsidR="00291BF9" w:rsidRDefault="00B319D4" w:rsidP="00026A88">
      <w:pPr>
        <w:rPr>
          <w:lang w:eastAsia="fr-C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E9019F" wp14:editId="4F2B659A">
                <wp:simplePos x="0" y="0"/>
                <wp:positionH relativeFrom="column">
                  <wp:posOffset>1362075</wp:posOffset>
                </wp:positionH>
                <wp:positionV relativeFrom="paragraph">
                  <wp:posOffset>1320731</wp:posOffset>
                </wp:positionV>
                <wp:extent cx="6041113" cy="2178012"/>
                <wp:effectExtent l="0" t="0" r="17145" b="6985"/>
                <wp:wrapNone/>
                <wp:docPr id="11" name="Rectangle ble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113" cy="217801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604B5" id="Rectangle bleu" o:spid="_x0000_s1026" alt="&quot;&quot;" style="position:absolute;margin-left:107.25pt;margin-top:104pt;width:475.7pt;height:171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" fillcolor="#010738 [3204]" strokecolor="#010738 [3204]" strokeweight="1pt"/>
            </w:pict>
          </mc:Fallback>
        </mc:AlternateContent>
      </w:r>
      <w:r w:rsidRPr="007C140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3ACDA049" wp14:editId="5D988DB2">
                <wp:simplePos x="0" y="0"/>
                <wp:positionH relativeFrom="page">
                  <wp:posOffset>2178685</wp:posOffset>
                </wp:positionH>
                <wp:positionV relativeFrom="page">
                  <wp:posOffset>1922145</wp:posOffset>
                </wp:positionV>
                <wp:extent cx="5349240" cy="1905000"/>
                <wp:effectExtent l="0" t="0" r="0" b="0"/>
                <wp:wrapNone/>
                <wp:docPr id="17" name="Zone de texte-haut" descr="Cahier de la formation&#10;&#10;Enseigner à l'Université de Montré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Titre "/>
                              <w:tag w:val=""/>
                              <w:id w:val="-156424583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68380E57" w14:textId="22F86EAC" w:rsidR="00376514" w:rsidRDefault="00C66029" w:rsidP="00042037">
                                <w:pPr>
                                  <w:pStyle w:val="Page-gardeTitre"/>
                                </w:pPr>
                                <w:r>
                                  <w:t>Fiche apprenante</w:t>
                                </w:r>
                              </w:p>
                            </w:sdtContent>
                          </w:sdt>
                          <w:p w14:paraId="498B0B80" w14:textId="089AD04E" w:rsidR="004772F5" w:rsidRPr="008047F3" w:rsidRDefault="000E580B" w:rsidP="000E580B">
                            <w:pPr>
                              <w:pStyle w:val="Page-garde3sous-titre"/>
                              <w:rPr>
                                <w:color w:val="FFFFFF" w:themeColor="background1"/>
                              </w:rPr>
                            </w:pPr>
                            <w:r w:rsidRPr="008047F3">
                              <w:rPr>
                                <w:color w:val="FFFFFF" w:themeColor="background1"/>
                                <w:lang w:val="fr-FR"/>
                              </w:rPr>
                              <w:t>Utiliser l'IA générative (</w:t>
                            </w:r>
                            <w:proofErr w:type="spellStart"/>
                            <w:r w:rsidRPr="008047F3">
                              <w:rPr>
                                <w:color w:val="FFFFFF" w:themeColor="background1"/>
                                <w:lang w:val="fr-FR"/>
                              </w:rPr>
                              <w:t>IAg</w:t>
                            </w:r>
                            <w:proofErr w:type="spellEnd"/>
                            <w:r w:rsidRPr="008047F3">
                              <w:rPr>
                                <w:color w:val="FFFFFF" w:themeColor="background1"/>
                                <w:lang w:val="fr-FR"/>
                              </w:rPr>
                              <w:t>) pour les tâches pédagogiques en enseignement supérieur</w:t>
                            </w:r>
                          </w:p>
                          <w:p w14:paraId="64DC1200" w14:textId="77777777" w:rsidR="008047F3" w:rsidRDefault="008047F3"/>
                        </w:txbxContent>
                      </wps:txbx>
                      <wps:bodyPr rot="0" spcFirstLastPara="0" vertOverflow="overflow" horzOverflow="overflow" vert="horz" wrap="square" lIns="0" tIns="45720" rIns="900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DA049" id="_x0000_t202" coordsize="21600,21600" o:spt="202" path="m,l,21600r21600,l21600,xe">
                <v:stroke joinstyle="miter"/>
                <v:path gradientshapeok="t" o:connecttype="rect"/>
              </v:shapetype>
              <v:shape id="Zone de texte-haut" o:spid="_x0000_s1026" type="#_x0000_t202" alt="Cahier de la formation&#10;&#10;Enseigner à l'Université de Montréal" style="position:absolute;margin-left:171.55pt;margin-top:151.35pt;width:421.2pt;height:150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" filled="f" stroked="f" strokeweight=".5pt">
                <v:textbox inset="0,,2.5mm">
                  <w:txbxContent>
                    <w:sdt>
                      <w:sdtPr>
                        <w:alias w:val="Titre "/>
                        <w:tag w:val=""/>
                        <w:id w:val="-156424583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68380E57" w14:textId="22F86EAC" w:rsidR="00376514" w:rsidRDefault="00C66029" w:rsidP="00042037">
                          <w:pPr>
                            <w:pStyle w:val="Page-gardeTitre"/>
                          </w:pPr>
                          <w:r>
                            <w:t>Fiche apprenante</w:t>
                          </w:r>
                        </w:p>
                      </w:sdtContent>
                    </w:sdt>
                    <w:p w14:paraId="498B0B80" w14:textId="089AD04E" w:rsidR="004772F5" w:rsidRPr="008047F3" w:rsidRDefault="000E580B" w:rsidP="000E580B">
                      <w:pPr>
                        <w:pStyle w:val="Page-garde3sous-titre"/>
                        <w:rPr>
                          <w:color w:val="FFFFFF" w:themeColor="background1"/>
                        </w:rPr>
                      </w:pPr>
                      <w:r w:rsidRPr="008047F3">
                        <w:rPr>
                          <w:color w:val="FFFFFF" w:themeColor="background1"/>
                          <w:lang w:val="fr-FR"/>
                        </w:rPr>
                        <w:t>Utiliser l'IA générative (</w:t>
                      </w:r>
                      <w:proofErr w:type="spellStart"/>
                      <w:r w:rsidRPr="008047F3">
                        <w:rPr>
                          <w:color w:val="FFFFFF" w:themeColor="background1"/>
                          <w:lang w:val="fr-FR"/>
                        </w:rPr>
                        <w:t>IAg</w:t>
                      </w:r>
                      <w:proofErr w:type="spellEnd"/>
                      <w:r w:rsidRPr="008047F3">
                        <w:rPr>
                          <w:color w:val="FFFFFF" w:themeColor="background1"/>
                          <w:lang w:val="fr-FR"/>
                        </w:rPr>
                        <w:t>) pour les tâches pédagogiques en enseignement supérieur</w:t>
                      </w:r>
                    </w:p>
                    <w:p w14:paraId="64DC1200" w14:textId="77777777" w:rsidR="008047F3" w:rsidRDefault="008047F3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C2841">
        <w:rPr>
          <w:noProof/>
        </w:rPr>
        <w:drawing>
          <wp:anchor distT="0" distB="0" distL="114300" distR="114300" simplePos="0" relativeHeight="251659267" behindDoc="1" locked="0" layoutInCell="1" allowOverlap="1" wp14:anchorId="2AB1FC68" wp14:editId="106E809D">
            <wp:simplePos x="0" y="0"/>
            <wp:positionH relativeFrom="column">
              <wp:posOffset>-635</wp:posOffset>
            </wp:positionH>
            <wp:positionV relativeFrom="paragraph">
              <wp:posOffset>8758555</wp:posOffset>
            </wp:positionV>
            <wp:extent cx="856526" cy="300232"/>
            <wp:effectExtent l="0" t="0" r="0" b="5080"/>
            <wp:wrapNone/>
            <wp:docPr id="1092578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26" cy="3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4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1" behindDoc="1" locked="1" layoutInCell="1" allowOverlap="1" wp14:anchorId="5DF3480D" wp14:editId="7A48B9E9">
            <wp:simplePos x="0" y="0"/>
            <wp:positionH relativeFrom="column">
              <wp:posOffset>-453390</wp:posOffset>
            </wp:positionH>
            <wp:positionV relativeFrom="page">
              <wp:posOffset>-29210</wp:posOffset>
            </wp:positionV>
            <wp:extent cx="7797600" cy="9018000"/>
            <wp:effectExtent l="0" t="0" r="0" b="0"/>
            <wp:wrapNone/>
            <wp:docPr id="421228419" name="Image de fon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28419" name="Image de fon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0"/>
                    <a:stretch/>
                  </pic:blipFill>
                  <pic:spPr bwMode="auto">
                    <a:xfrm>
                      <a:off x="0" y="0"/>
                      <a:ext cx="7797600" cy="90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Theme="majorHAnsi" w:eastAsiaTheme="majorEastAsia" w:hAnsiTheme="majorHAnsi" w:cstheme="majorBidi"/>
          <w:color w:val="0056B0" w:themeColor="accent2"/>
          <w:spacing w:val="-10"/>
          <w:kern w:val="28"/>
          <w:sz w:val="56"/>
          <w:szCs w:val="56"/>
          <w:lang w:eastAsia="fr-CA"/>
        </w:rPr>
        <w:id w:val="-1334146334"/>
        <w:docPartObj>
          <w:docPartGallery w:val="Cover Pages"/>
          <w:docPartUnique/>
        </w:docPartObj>
      </w:sdtPr>
      <w:sdtEndPr>
        <w:rPr>
          <w:lang w:eastAsia="en-US"/>
        </w:rPr>
      </w:sdtEndPr>
      <w:sdtContent>
        <w:p w14:paraId="725127E4" w14:textId="0EB6FD0A" w:rsidR="00376514" w:rsidRPr="00AE5E82" w:rsidRDefault="00376514" w:rsidP="00026A88">
          <w:pPr>
            <w:rPr>
              <w:lang w:eastAsia="fr-CA"/>
            </w:rPr>
          </w:pPr>
        </w:p>
        <w:p w14:paraId="2E744D0A" w14:textId="0B970E4F" w:rsidR="001A0DD3" w:rsidRDefault="001A0DD3">
          <w:pPr>
            <w:spacing w:before="0" w:after="0" w:line="240" w:lineRule="auto"/>
            <w:rPr>
              <w:b/>
              <w:bCs/>
              <w:sz w:val="28"/>
              <w:szCs w:val="28"/>
            </w:rPr>
          </w:pPr>
        </w:p>
        <w:p w14:paraId="3EBC522C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59A93E25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4CC1FB51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48D31F27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665EF501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63EA1F66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27C36572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0E1794A4" w14:textId="77777777" w:rsidR="005B49C5" w:rsidRPr="005B49C5" w:rsidRDefault="00530F9C" w:rsidP="005B49C5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8240" behindDoc="1" locked="1" layoutInCell="1" allowOverlap="1" wp14:anchorId="5763982B" wp14:editId="22D19FC9">
                    <wp:simplePos x="0" y="0"/>
                    <wp:positionH relativeFrom="column">
                      <wp:posOffset>1362710</wp:posOffset>
                    </wp:positionH>
                    <wp:positionV relativeFrom="page">
                      <wp:posOffset>3949700</wp:posOffset>
                    </wp:positionV>
                    <wp:extent cx="5979160" cy="1038225"/>
                    <wp:effectExtent l="0" t="0" r="2540" b="9525"/>
                    <wp:wrapNone/>
                    <wp:docPr id="439864124" name="Rectangle gris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79160" cy="10382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  <a:alpha val="42825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55B7A42" id="Rectangle gris" o:spid="_x0000_s1026" alt="&quot;&quot;" style="position:absolute;margin-left:107.3pt;margin-top:311pt;width:470.8pt;height:81.75pt;z-index:-251660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" fillcolor="#7f7f7f [1612]" stroked="f" strokeweight="1pt">
                    <v:fill opacity="28013f"/>
                    <w10:wrap anchory="page"/>
                    <w10:anchorlock/>
                  </v:rect>
                </w:pict>
              </mc:Fallback>
            </mc:AlternateContent>
          </w:r>
        </w:p>
        <w:p w14:paraId="39AE2355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688E3FDB" w14:textId="77777777" w:rsidR="00530F9C" w:rsidRDefault="004772F5" w:rsidP="00530F9C">
          <w:pPr>
            <w:tabs>
              <w:tab w:val="left" w:pos="2694"/>
            </w:tabs>
          </w:pPr>
          <w:r>
            <w:tab/>
          </w:r>
        </w:p>
        <w:p w14:paraId="34349571" w14:textId="4040CF7A" w:rsidR="005B49C5" w:rsidRPr="008047F3" w:rsidRDefault="00530F9C" w:rsidP="00530F9C">
          <w:pPr>
            <w:tabs>
              <w:tab w:val="left" w:pos="2694"/>
            </w:tabs>
            <w:rPr>
              <w:sz w:val="24"/>
              <w:szCs w:val="24"/>
            </w:rPr>
          </w:pPr>
          <w:r w:rsidRPr="003C61DA">
            <w:rPr>
              <w:sz w:val="22"/>
            </w:rPr>
            <w:tab/>
          </w:r>
          <w:r w:rsidR="007519FE" w:rsidRPr="008047F3">
            <w:rPr>
              <w:b/>
              <w:bCs/>
              <w:sz w:val="24"/>
              <w:szCs w:val="24"/>
            </w:rPr>
            <w:t xml:space="preserve">Titre </w:t>
          </w:r>
          <w:r w:rsidR="004772F5" w:rsidRPr="008047F3">
            <w:rPr>
              <w:b/>
              <w:bCs/>
              <w:sz w:val="24"/>
              <w:szCs w:val="24"/>
            </w:rPr>
            <w:t>:</w:t>
          </w:r>
          <w:r w:rsidR="004772F5" w:rsidRPr="008047F3">
            <w:rPr>
              <w:sz w:val="24"/>
              <w:szCs w:val="24"/>
            </w:rPr>
            <w:t xml:space="preserve"> </w:t>
          </w:r>
          <w:sdt>
            <w:sdtPr>
              <w:rPr>
                <w:rStyle w:val="Titreformation"/>
                <w:sz w:val="24"/>
                <w:szCs w:val="24"/>
              </w:rPr>
              <w:alias w:val="Titre_formation"/>
              <w:tag w:val="Titre_formation"/>
              <w:id w:val="367034162"/>
              <w:lock w:val="sdtLocked"/>
              <w:placeholder>
                <w:docPart w:val="35C9B44DC0BB4CCEB73B4A45986EA0EA"/>
              </w:placeholder>
            </w:sdtPr>
            <w:sdtEndPr>
              <w:rPr>
                <w:rStyle w:val="Policepardfaut"/>
                <w:b w:val="0"/>
                <w:color w:val="auto"/>
              </w:rPr>
            </w:sdtEndPr>
            <w:sdtContent>
              <w:r w:rsidR="00553402" w:rsidRPr="008047F3">
                <w:rPr>
                  <w:rStyle w:val="Titreformation"/>
                  <w:sz w:val="24"/>
                  <w:szCs w:val="24"/>
                </w:rPr>
                <w:t>Activité test d’usage</w:t>
              </w:r>
              <w:r w:rsidR="00BC20E9" w:rsidRPr="008047F3">
                <w:rPr>
                  <w:rStyle w:val="Titreformation"/>
                  <w:sz w:val="24"/>
                  <w:szCs w:val="24"/>
                </w:rPr>
                <w:t xml:space="preserve"> </w:t>
              </w:r>
              <w:r w:rsidR="00287C48" w:rsidRPr="008047F3">
                <w:rPr>
                  <w:rStyle w:val="Titreformation"/>
                  <w:sz w:val="24"/>
                  <w:szCs w:val="24"/>
                </w:rPr>
                <w:t>–</w:t>
              </w:r>
              <w:r w:rsidR="00BC20E9" w:rsidRPr="008047F3">
                <w:rPr>
                  <w:rStyle w:val="Titreformation"/>
                  <w:sz w:val="24"/>
                  <w:szCs w:val="24"/>
                </w:rPr>
                <w:t xml:space="preserve"> </w:t>
              </w:r>
              <w:r w:rsidR="00287C48" w:rsidRPr="008047F3">
                <w:rPr>
                  <w:rStyle w:val="Titreformation"/>
                  <w:sz w:val="24"/>
                  <w:szCs w:val="24"/>
                  <w:highlight w:val="yellow"/>
                </w:rPr>
                <w:t>Écrire le nom de l’usage</w:t>
              </w:r>
              <w:r w:rsidR="00E2347D" w:rsidRPr="008047F3">
                <w:rPr>
                  <w:rStyle w:val="Titreformation"/>
                  <w:sz w:val="24"/>
                  <w:szCs w:val="24"/>
                  <w:highlight w:val="yellow"/>
                </w:rPr>
                <w:t xml:space="preserve"> pour l’équipe</w:t>
              </w:r>
            </w:sdtContent>
          </w:sdt>
        </w:p>
        <w:p w14:paraId="6055E491" w14:textId="1ED1C5AA" w:rsidR="004772F5" w:rsidRPr="008047F3" w:rsidRDefault="004772F5" w:rsidP="00530F9C">
          <w:pPr>
            <w:tabs>
              <w:tab w:val="left" w:pos="2694"/>
            </w:tabs>
            <w:spacing w:before="360"/>
            <w:rPr>
              <w:sz w:val="24"/>
              <w:szCs w:val="24"/>
            </w:rPr>
          </w:pPr>
          <w:r w:rsidRPr="00530F9C">
            <w:rPr>
              <w:sz w:val="22"/>
              <w:szCs w:val="28"/>
            </w:rPr>
            <w:tab/>
          </w:r>
          <w:r w:rsidRPr="008047F3">
            <w:rPr>
              <w:b/>
              <w:bCs/>
              <w:sz w:val="24"/>
              <w:szCs w:val="24"/>
            </w:rPr>
            <w:t>Date</w:t>
          </w:r>
          <w:r w:rsidR="007519FE" w:rsidRPr="008047F3">
            <w:rPr>
              <w:b/>
              <w:bCs/>
              <w:sz w:val="24"/>
              <w:szCs w:val="24"/>
            </w:rPr>
            <w:t xml:space="preserve"> </w:t>
          </w:r>
          <w:r w:rsidRPr="008047F3">
            <w:rPr>
              <w:b/>
              <w:bCs/>
              <w:sz w:val="24"/>
              <w:szCs w:val="24"/>
            </w:rPr>
            <w:t>:</w:t>
          </w:r>
          <w:r w:rsidR="007519FE" w:rsidRPr="008047F3">
            <w:rPr>
              <w:sz w:val="24"/>
              <w:szCs w:val="24"/>
            </w:rPr>
            <w:t xml:space="preserve"> </w:t>
          </w:r>
          <w:sdt>
            <w:sdtPr>
              <w:rPr>
                <w:sz w:val="24"/>
                <w:szCs w:val="24"/>
                <w:highlight w:val="yellow"/>
              </w:rPr>
              <w:alias w:val="Date_formation"/>
              <w:tag w:val="Date_formation"/>
              <w:id w:val="493532449"/>
              <w:lock w:val="sdtLocked"/>
              <w:placeholder>
                <w:docPart w:val="F9E09515957E4920B0A9B051CEEDEE85"/>
              </w:placeholder>
              <w:date>
                <w:dateFormat w:val="d MMMM yyyy"/>
                <w:lid w:val="fr-CA"/>
                <w:storeMappedDataAs w:val="dateTime"/>
                <w:calendar w:val="gregorian"/>
              </w:date>
            </w:sdtPr>
            <w:sdtContent>
              <w:r w:rsidR="00E2347D" w:rsidRPr="008047F3">
                <w:rPr>
                  <w:sz w:val="24"/>
                  <w:szCs w:val="24"/>
                  <w:highlight w:val="yellow"/>
                  <w:lang w:val="fr-CA"/>
                </w:rPr>
                <w:t>Mettre la date prévue de la formation</w:t>
              </w:r>
            </w:sdtContent>
          </w:sdt>
        </w:p>
        <w:p w14:paraId="5A2E8AAE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468B26A7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6356AEA8" w14:textId="77777777" w:rsidR="005B49C5" w:rsidRPr="005B49C5" w:rsidRDefault="005B49C5" w:rsidP="005B49C5">
          <w:pPr>
            <w:rPr>
              <w:sz w:val="28"/>
              <w:szCs w:val="28"/>
            </w:rPr>
          </w:pPr>
        </w:p>
        <w:p w14:paraId="0F7742A5" w14:textId="021A3836" w:rsidR="00A16535" w:rsidRDefault="00A16535" w:rsidP="005B49C5">
          <w:pPr>
            <w:rPr>
              <w:b/>
              <w:bCs/>
              <w:sz w:val="28"/>
              <w:szCs w:val="28"/>
            </w:rPr>
            <w:sectPr w:rsidR="00A16535" w:rsidSect="00E2141B">
              <w:headerReference w:type="even" r:id="rId14"/>
              <w:headerReference w:type="default" r:id="rId15"/>
              <w:footerReference w:type="even" r:id="rId16"/>
              <w:footerReference w:type="default" r:id="rId17"/>
              <w:footerReference w:type="first" r:id="rId18"/>
              <w:pgSz w:w="12240" w:h="15840"/>
              <w:pgMar w:top="714" w:right="714" w:bottom="964" w:left="714" w:header="709" w:footer="567" w:gutter="0"/>
              <w:pgNumType w:start="0"/>
              <w:cols w:space="708"/>
              <w:titlePg/>
              <w:docGrid w:linePitch="360"/>
            </w:sectPr>
          </w:pPr>
        </w:p>
        <w:p w14:paraId="66ECA6F1" w14:textId="77777777" w:rsidR="0007344C" w:rsidRDefault="0007344C" w:rsidP="0007344C">
          <w:pPr>
            <w:spacing w:line="240" w:lineRule="auto"/>
            <w:rPr>
              <w:rFonts w:ascii="Arial" w:eastAsia="+mj-ea" w:hAnsi="Arial" w:cs="Arial"/>
              <w:b/>
              <w:bCs/>
              <w:color w:val="0B113A"/>
              <w:kern w:val="24"/>
              <w:sz w:val="28"/>
              <w:szCs w:val="28"/>
            </w:rPr>
          </w:pPr>
          <w:r>
            <w:rPr>
              <w:rFonts w:ascii="Arial" w:eastAsia="+mj-ea" w:hAnsi="Arial" w:cs="Arial"/>
              <w:b/>
              <w:bCs/>
              <w:noProof/>
              <w:color w:val="0B113A"/>
              <w:kern w:val="24"/>
              <w:sz w:val="28"/>
              <w:szCs w:val="28"/>
            </w:rPr>
            <w:lastRenderedPageBreak/>
            <w:drawing>
              <wp:anchor distT="0" distB="0" distL="114300" distR="114300" simplePos="0" relativeHeight="251660291" behindDoc="1" locked="0" layoutInCell="1" allowOverlap="1" wp14:anchorId="1EA8E549" wp14:editId="6A83A85D">
                <wp:simplePos x="0" y="0"/>
                <wp:positionH relativeFrom="column">
                  <wp:posOffset>-363855</wp:posOffset>
                </wp:positionH>
                <wp:positionV relativeFrom="paragraph">
                  <wp:posOffset>-79375</wp:posOffset>
                </wp:positionV>
                <wp:extent cx="336550" cy="336550"/>
                <wp:effectExtent l="0" t="0" r="0" b="6350"/>
                <wp:wrapNone/>
                <wp:docPr id="1093761942" name="Graphique 1" descr="Mille avec un remplissage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3761942" name="Graphique 1093761942" descr="Mille avec un remplissage uni"/>
                        <pic:cNvPicPr/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550" cy="33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eastAsia="+mj-ea" w:hAnsi="Arial" w:cs="Arial"/>
              <w:b/>
              <w:bCs/>
              <w:color w:val="0B113A"/>
              <w:kern w:val="24"/>
              <w:sz w:val="28"/>
              <w:szCs w:val="28"/>
            </w:rPr>
            <w:t xml:space="preserve">But de l’activité </w:t>
          </w:r>
        </w:p>
        <w:p w14:paraId="1FCD6310" w14:textId="21304550" w:rsidR="0007344C" w:rsidRPr="009C2841" w:rsidRDefault="0007344C" w:rsidP="0007344C">
          <w:pPr>
            <w:spacing w:line="240" w:lineRule="auto"/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</w:pPr>
          <w:r w:rsidRPr="009C2841">
            <w:rPr>
              <w:rFonts w:ascii="Arial" w:eastAsia="+mj-ea" w:hAnsi="Arial" w:cs="Arial"/>
              <w:color w:val="000000"/>
              <w:kern w:val="24"/>
              <w:szCs w:val="20"/>
            </w:rPr>
            <w:t>En équipe, teste</w:t>
          </w:r>
          <w:r w:rsidR="00D71884" w:rsidRPr="009C2841">
            <w:rPr>
              <w:rFonts w:ascii="Arial" w:eastAsia="+mj-ea" w:hAnsi="Arial" w:cs="Arial"/>
              <w:color w:val="000000"/>
              <w:kern w:val="24"/>
              <w:szCs w:val="20"/>
            </w:rPr>
            <w:t>z</w:t>
          </w:r>
          <w:r w:rsidRPr="009C2841">
            <w:rPr>
              <w:rFonts w:ascii="Arial" w:eastAsia="+mj-ea" w:hAnsi="Arial" w:cs="Arial"/>
              <w:color w:val="000000"/>
              <w:kern w:val="24"/>
              <w:szCs w:val="20"/>
            </w:rPr>
            <w:t xml:space="preserve"> l’usage « </w:t>
          </w:r>
          <w:r w:rsidR="00EC40E5" w:rsidRPr="009C2841">
            <w:rPr>
              <w:rFonts w:ascii="Arial" w:eastAsia="+mj-ea" w:hAnsi="Arial" w:cs="Arial"/>
              <w:i/>
              <w:iCs/>
              <w:color w:val="000000"/>
              <w:kern w:val="24"/>
              <w:szCs w:val="20"/>
              <w:highlight w:val="yellow"/>
            </w:rPr>
            <w:t>Écrire le nom de l’usage pour l’équipe</w:t>
          </w:r>
          <w:r w:rsidR="00243681" w:rsidRPr="009C2841">
            <w:rPr>
              <w:rFonts w:ascii="Arial" w:eastAsia="+mj-ea" w:hAnsi="Arial" w:cs="Arial"/>
              <w:i/>
              <w:iCs/>
              <w:color w:val="000000"/>
              <w:kern w:val="24"/>
              <w:szCs w:val="20"/>
            </w:rPr>
            <w:t xml:space="preserve"> </w:t>
          </w:r>
          <w:r w:rsidRPr="009C2841">
            <w:rPr>
              <w:rFonts w:ascii="Arial" w:eastAsia="+mj-ea" w:hAnsi="Arial" w:cs="Arial"/>
              <w:color w:val="000000"/>
              <w:kern w:val="24"/>
              <w:szCs w:val="20"/>
            </w:rPr>
            <w:t xml:space="preserve">», puis </w:t>
          </w:r>
          <w:r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échangez sur le potentiel, les risques associés et la faisabilité de cet usage dans vos pratiques.</w:t>
          </w:r>
          <w:r w:rsidR="00624F34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 Reportez </w:t>
          </w:r>
          <w:r w:rsidR="00842A93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ces éléments </w:t>
          </w:r>
          <w:r w:rsidR="00624F34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sur </w:t>
          </w:r>
          <w:proofErr w:type="spellStart"/>
          <w:r w:rsidR="00624F34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Wooclap</w:t>
          </w:r>
          <w:proofErr w:type="spellEnd"/>
          <w:r w:rsidR="00842A93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.</w:t>
          </w:r>
        </w:p>
        <w:p w14:paraId="262473BE" w14:textId="77777777" w:rsidR="007702DE" w:rsidRPr="009C2841" w:rsidRDefault="007702DE" w:rsidP="0007344C">
          <w:pPr>
            <w:spacing w:line="240" w:lineRule="auto"/>
            <w:rPr>
              <w:rFonts w:ascii="Arial" w:eastAsia="+mj-ea" w:hAnsi="Arial" w:cs="Arial"/>
              <w:color w:val="0B113A"/>
              <w:kern w:val="24"/>
              <w:szCs w:val="20"/>
            </w:rPr>
          </w:pPr>
        </w:p>
        <w:p w14:paraId="255E2BCA" w14:textId="4B393836" w:rsidR="0007344C" w:rsidRDefault="0007344C" w:rsidP="0007344C">
          <w:pPr>
            <w:rPr>
              <w:rFonts w:ascii="Arial" w:eastAsia="+mj-ea" w:hAnsi="Arial" w:cs="Arial"/>
              <w:b/>
              <w:bCs/>
              <w:color w:val="0B113A"/>
              <w:kern w:val="24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1315" behindDoc="1" locked="0" layoutInCell="1" allowOverlap="1" wp14:anchorId="276B7785" wp14:editId="3442FC12">
                <wp:simplePos x="0" y="0"/>
                <wp:positionH relativeFrom="column">
                  <wp:posOffset>-395605</wp:posOffset>
                </wp:positionH>
                <wp:positionV relativeFrom="paragraph">
                  <wp:posOffset>-100330</wp:posOffset>
                </wp:positionV>
                <wp:extent cx="361950" cy="361950"/>
                <wp:effectExtent l="0" t="0" r="0" b="6350"/>
                <wp:wrapNone/>
                <wp:docPr id="866960453" name="Image 1" descr="Presse-papiers vérifié avec un remplissage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esse-papiers vérifié avec un remplissage u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338" t="-2817" r="-7793" b="-14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335B7">
            <w:rPr>
              <w:rFonts w:ascii="Arial" w:eastAsia="+mj-ea" w:hAnsi="Arial" w:cs="Arial"/>
              <w:b/>
              <w:bCs/>
              <w:color w:val="0B113A"/>
              <w:kern w:val="24"/>
              <w:sz w:val="28"/>
              <w:szCs w:val="28"/>
            </w:rPr>
            <w:t>Consignes</w:t>
          </w:r>
        </w:p>
        <w:p w14:paraId="28C2A918" w14:textId="77777777" w:rsidR="0007344C" w:rsidRPr="00683C12" w:rsidRDefault="0007344C" w:rsidP="0007344C">
          <w:pPr>
            <w:pStyle w:val="Paragraphedeliste"/>
            <w:numPr>
              <w:ilvl w:val="0"/>
              <w:numId w:val="25"/>
            </w:numPr>
            <w:spacing w:before="0" w:after="160"/>
            <w:ind w:left="0" w:firstLine="0"/>
            <w:contextualSpacing/>
            <w:rPr>
              <w:rFonts w:ascii="Arial" w:eastAsia="+mj-ea" w:hAnsi="Arial" w:cs="Arial"/>
              <w:b/>
              <w:bCs/>
              <w:color w:val="0B113A"/>
              <w:kern w:val="24"/>
              <w:sz w:val="24"/>
              <w:szCs w:val="24"/>
            </w:rPr>
          </w:pPr>
          <w:r>
            <w:rPr>
              <w:rFonts w:ascii="Arial" w:eastAsia="+mj-ea" w:hAnsi="Arial" w:cs="Arial"/>
              <w:b/>
              <w:bCs/>
              <w:color w:val="0B113A"/>
              <w:kern w:val="24"/>
              <w:sz w:val="24"/>
              <w:szCs w:val="24"/>
            </w:rPr>
            <w:t>Attribution des rôles (5 minutes)</w:t>
          </w:r>
        </w:p>
        <w:p w14:paraId="4EDDC6D9" w14:textId="77777777" w:rsidR="0007344C" w:rsidRPr="009C2841" w:rsidRDefault="0007344C" w:rsidP="0007344C">
          <w:pPr>
            <w:rPr>
              <w:rFonts w:ascii="Arial" w:eastAsia="+mj-ea" w:hAnsi="Arial" w:cs="Arial"/>
              <w:color w:val="000000"/>
              <w:kern w:val="24"/>
              <w:szCs w:val="20"/>
            </w:rPr>
          </w:pPr>
          <w:r w:rsidRPr="009C2841">
            <w:rPr>
              <w:rFonts w:ascii="Arial" w:eastAsia="+mj-ea" w:hAnsi="Arial" w:cs="Arial"/>
              <w:color w:val="000000"/>
              <w:kern w:val="24"/>
              <w:szCs w:val="20"/>
            </w:rPr>
            <w:t>Présentez-vous (nom, institution et domaine d’enseignement), puis répartissez les rôles suivants au sein de votre équipe.</w:t>
          </w:r>
        </w:p>
        <w:tbl>
          <w:tblPr>
            <w:tblStyle w:val="Grilledutableau"/>
            <w:tblW w:w="10207" w:type="dxa"/>
            <w:tblInd w:w="-5" w:type="dxa"/>
            <w:tblLook w:val="04A0" w:firstRow="1" w:lastRow="0" w:firstColumn="1" w:lastColumn="0" w:noHBand="0" w:noVBand="1"/>
          </w:tblPr>
          <w:tblGrid>
            <w:gridCol w:w="2275"/>
            <w:gridCol w:w="5239"/>
            <w:gridCol w:w="2693"/>
          </w:tblGrid>
          <w:tr w:rsidR="0007344C" w:rsidRPr="00936EAC" w14:paraId="20703829" w14:textId="77777777" w:rsidTr="009C2841">
            <w:trPr>
              <w:trHeight w:val="585"/>
            </w:trPr>
            <w:tc>
              <w:tcPr>
                <w:tcW w:w="2275" w:type="dxa"/>
                <w:shd w:val="clear" w:color="auto" w:fill="0B113A" w:themeFill="text1"/>
              </w:tcPr>
              <w:p w14:paraId="2D225776" w14:textId="77777777" w:rsidR="0007344C" w:rsidRPr="00936EAC" w:rsidRDefault="0007344C" w:rsidP="007C149F">
                <w:pPr>
                  <w:rPr>
                    <w:rFonts w:ascii="Arial" w:eastAsia="+mj-ea" w:hAnsi="Arial" w:cs="Arial"/>
                    <w:color w:val="FFFFFF" w:themeColor="background1"/>
                    <w:kern w:val="24"/>
                    <w:sz w:val="28"/>
                    <w:szCs w:val="28"/>
                  </w:rPr>
                </w:pPr>
                <w:r w:rsidRPr="00936EAC">
                  <w:rPr>
                    <w:rFonts w:ascii="Arial" w:eastAsia="+mj-ea" w:hAnsi="Arial" w:cs="Arial"/>
                    <w:color w:val="FFFFFF" w:themeColor="background1"/>
                    <w:kern w:val="24"/>
                    <w:sz w:val="28"/>
                    <w:szCs w:val="28"/>
                  </w:rPr>
                  <w:t>Rôle</w:t>
                </w:r>
              </w:p>
            </w:tc>
            <w:tc>
              <w:tcPr>
                <w:tcW w:w="5239" w:type="dxa"/>
                <w:shd w:val="clear" w:color="auto" w:fill="0B113A" w:themeFill="text1"/>
              </w:tcPr>
              <w:p w14:paraId="19822189" w14:textId="77777777" w:rsidR="0007344C" w:rsidRPr="00936EAC" w:rsidRDefault="0007344C" w:rsidP="007C149F">
                <w:pPr>
                  <w:rPr>
                    <w:rFonts w:ascii="Arial" w:eastAsia="+mj-ea" w:hAnsi="Arial" w:cs="Arial"/>
                    <w:color w:val="FFFFFF" w:themeColor="background1"/>
                    <w:kern w:val="24"/>
                    <w:sz w:val="28"/>
                    <w:szCs w:val="28"/>
                  </w:rPr>
                </w:pPr>
                <w:r w:rsidRPr="00936EAC">
                  <w:rPr>
                    <w:rFonts w:ascii="Arial" w:eastAsia="+mj-ea" w:hAnsi="Arial" w:cs="Arial"/>
                    <w:color w:val="FFFFFF" w:themeColor="background1"/>
                    <w:kern w:val="24"/>
                    <w:sz w:val="28"/>
                    <w:szCs w:val="28"/>
                  </w:rPr>
                  <w:t>Description</w:t>
                </w:r>
              </w:p>
            </w:tc>
            <w:tc>
              <w:tcPr>
                <w:tcW w:w="2693" w:type="dxa"/>
                <w:shd w:val="clear" w:color="auto" w:fill="0B113A" w:themeFill="text1"/>
              </w:tcPr>
              <w:p w14:paraId="304D4C2D" w14:textId="77777777" w:rsidR="0007344C" w:rsidRPr="00936EAC" w:rsidRDefault="0007344C" w:rsidP="007C149F">
                <w:pPr>
                  <w:rPr>
                    <w:rFonts w:ascii="Arial" w:eastAsia="+mj-ea" w:hAnsi="Arial" w:cs="Arial"/>
                    <w:color w:val="FFFFFF" w:themeColor="background1"/>
                    <w:kern w:val="24"/>
                    <w:sz w:val="28"/>
                    <w:szCs w:val="28"/>
                  </w:rPr>
                </w:pPr>
                <w:r w:rsidRPr="00936EAC">
                  <w:rPr>
                    <w:rFonts w:ascii="Arial" w:eastAsia="+mj-ea" w:hAnsi="Arial" w:cs="Arial"/>
                    <w:color w:val="FFFFFF" w:themeColor="background1"/>
                    <w:kern w:val="24"/>
                    <w:sz w:val="28"/>
                    <w:szCs w:val="28"/>
                  </w:rPr>
                  <w:t xml:space="preserve">Personne attribuée </w:t>
                </w:r>
              </w:p>
            </w:tc>
          </w:tr>
          <w:tr w:rsidR="0007344C" w:rsidRPr="009173F3" w14:paraId="3E3AD071" w14:textId="77777777" w:rsidTr="009C2841">
            <w:tc>
              <w:tcPr>
                <w:tcW w:w="2275" w:type="dxa"/>
              </w:tcPr>
              <w:p w14:paraId="0C274042" w14:textId="77777777" w:rsidR="0007344C" w:rsidRPr="009C2841" w:rsidRDefault="0007344C" w:rsidP="007C149F">
                <w:pPr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</w:pPr>
                <w:r w:rsidRPr="009C2841"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  <w:t>Démonstratrice / démonstrateur</w:t>
                </w:r>
              </w:p>
            </w:tc>
            <w:tc>
              <w:tcPr>
                <w:tcW w:w="5239" w:type="dxa"/>
              </w:tcPr>
              <w:p w14:paraId="58D8E2C4" w14:textId="049E240F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n-ea" w:hAnsi="Arial" w:cs="Arial"/>
                    <w:color w:val="000000"/>
                    <w:kern w:val="24"/>
                    <w:szCs w:val="20"/>
                    <w:lang w:eastAsia="fr-CA"/>
                  </w:rPr>
                  <w:t>Partage son écran et inscri</w:t>
                </w:r>
                <w:r w:rsidR="00C3261B" w:rsidRPr="007702DE">
                  <w:rPr>
                    <w:rFonts w:ascii="Arial" w:eastAsia="+mn-ea" w:hAnsi="Arial" w:cs="Arial"/>
                    <w:color w:val="000000"/>
                    <w:kern w:val="24"/>
                    <w:szCs w:val="20"/>
                    <w:lang w:eastAsia="fr-CA"/>
                  </w:rPr>
                  <w:t>t</w:t>
                </w:r>
                <w:r w:rsidRPr="007702DE">
                  <w:rPr>
                    <w:rFonts w:ascii="Arial" w:eastAsia="+mn-ea" w:hAnsi="Arial" w:cs="Arial"/>
                    <w:color w:val="000000"/>
                    <w:kern w:val="24"/>
                    <w:szCs w:val="20"/>
                    <w:lang w:eastAsia="fr-CA"/>
                  </w:rPr>
                  <w:t xml:space="preserve"> les réponses du groupe dans l’outil d’IA générateur de texte. Idéalement, cette personne est familière avec l’outil d’</w:t>
                </w:r>
                <w:proofErr w:type="spellStart"/>
                <w:r w:rsidRPr="007702DE">
                  <w:rPr>
                    <w:rFonts w:ascii="Arial" w:eastAsia="+mn-ea" w:hAnsi="Arial" w:cs="Arial"/>
                    <w:color w:val="000000"/>
                    <w:kern w:val="24"/>
                    <w:szCs w:val="20"/>
                    <w:lang w:eastAsia="fr-CA"/>
                  </w:rPr>
                  <w:t>IAg</w:t>
                </w:r>
                <w:proofErr w:type="spellEnd"/>
                <w:r w:rsidRPr="007702DE">
                  <w:rPr>
                    <w:rFonts w:ascii="Arial" w:eastAsia="+mn-ea" w:hAnsi="Arial" w:cs="Arial"/>
                    <w:color w:val="000000"/>
                    <w:kern w:val="24"/>
                    <w:szCs w:val="20"/>
                    <w:lang w:eastAsia="fr-CA"/>
                  </w:rPr>
                  <w:t>.</w:t>
                </w:r>
              </w:p>
            </w:tc>
            <w:tc>
              <w:tcPr>
                <w:tcW w:w="2693" w:type="dxa"/>
              </w:tcPr>
              <w:p w14:paraId="13805B4A" w14:textId="2A8B6FB3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[À compléter</w:t>
                </w:r>
                <w:r w:rsidR="00C3261B"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 xml:space="preserve"> par les personnes apprenantes</w:t>
                </w: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]</w:t>
                </w:r>
              </w:p>
            </w:tc>
          </w:tr>
          <w:tr w:rsidR="0007344C" w:rsidRPr="009173F3" w14:paraId="009569A4" w14:textId="77777777" w:rsidTr="009C2841">
            <w:tc>
              <w:tcPr>
                <w:tcW w:w="2275" w:type="dxa"/>
              </w:tcPr>
              <w:p w14:paraId="715B5F7B" w14:textId="77777777" w:rsidR="0007344C" w:rsidRPr="009C2841" w:rsidRDefault="0007344C" w:rsidP="007C149F">
                <w:pPr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</w:pPr>
                <w:r w:rsidRPr="009C2841"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  <w:t>Testeuse / testeur</w:t>
                </w:r>
              </w:p>
            </w:tc>
            <w:tc>
              <w:tcPr>
                <w:tcW w:w="5239" w:type="dxa"/>
              </w:tcPr>
              <w:p w14:paraId="596AE91E" w14:textId="63BBAA1B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Fourni</w:t>
                </w:r>
                <w:r w:rsidR="00C3261B"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t</w:t>
                </w: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 xml:space="preserve"> les informations nécessaires pour adapter l</w:t>
                </w:r>
                <w:r w:rsidR="00D008D4"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a requête</w:t>
                </w: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 xml:space="preserve"> à son contexte d’enseignement, puis commente la pertinence des contenus générés par l’IA en lien avec son cours.</w:t>
                </w:r>
              </w:p>
            </w:tc>
            <w:tc>
              <w:tcPr>
                <w:tcW w:w="2693" w:type="dxa"/>
              </w:tcPr>
              <w:p w14:paraId="757E126A" w14:textId="7395F3BA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[</w:t>
                </w:r>
                <w:r w:rsidR="00243681"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À compléter par les personnes apprenantes]</w:t>
                </w: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]</w:t>
                </w:r>
              </w:p>
            </w:tc>
          </w:tr>
          <w:tr w:rsidR="0007344C" w:rsidRPr="009173F3" w14:paraId="336017A5" w14:textId="77777777" w:rsidTr="009C2841">
            <w:tc>
              <w:tcPr>
                <w:tcW w:w="2275" w:type="dxa"/>
              </w:tcPr>
              <w:p w14:paraId="7F02793D" w14:textId="77777777" w:rsidR="0007344C" w:rsidRPr="009C2841" w:rsidRDefault="0007344C" w:rsidP="007C149F">
                <w:pPr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</w:pPr>
                <w:r w:rsidRPr="009C2841"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  <w:t>Tous les membres</w:t>
                </w:r>
              </w:p>
            </w:tc>
            <w:tc>
              <w:tcPr>
                <w:tcW w:w="5239" w:type="dxa"/>
              </w:tcPr>
              <w:p w14:paraId="1CF21000" w14:textId="77777777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Commentent les contenus générés, puis échangent sur les bénéfices et les obstacles identifiés lors de ce test, ainsi que dans leur expérience plus générale.</w:t>
                </w:r>
              </w:p>
            </w:tc>
            <w:tc>
              <w:tcPr>
                <w:tcW w:w="2693" w:type="dxa"/>
              </w:tcPr>
              <w:p w14:paraId="0D5C922A" w14:textId="77777777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Tous les membres</w:t>
                </w:r>
              </w:p>
            </w:tc>
          </w:tr>
          <w:tr w:rsidR="0007344C" w:rsidRPr="009173F3" w14:paraId="71C67EAF" w14:textId="77777777" w:rsidTr="009C2841">
            <w:tc>
              <w:tcPr>
                <w:tcW w:w="2275" w:type="dxa"/>
              </w:tcPr>
              <w:p w14:paraId="0877EC3D" w14:textId="77777777" w:rsidR="0007344C" w:rsidRPr="009C2841" w:rsidRDefault="0007344C" w:rsidP="007C149F">
                <w:pPr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</w:pPr>
                <w:r w:rsidRPr="009C2841"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  <w:t>Témoin</w:t>
                </w:r>
              </w:p>
            </w:tc>
            <w:tc>
              <w:tcPr>
                <w:tcW w:w="5239" w:type="dxa"/>
              </w:tcPr>
              <w:p w14:paraId="7BAE84B9" w14:textId="77777777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 xml:space="preserve">Partage son écran et complète le </w:t>
                </w:r>
                <w:proofErr w:type="spellStart"/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Wooclap</w:t>
                </w:r>
                <w:proofErr w:type="spellEnd"/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 xml:space="preserve"> en y inscrivant les observations et les échanges du groupe.</w:t>
                </w:r>
              </w:p>
            </w:tc>
            <w:tc>
              <w:tcPr>
                <w:tcW w:w="2693" w:type="dxa"/>
              </w:tcPr>
              <w:p w14:paraId="71269F9F" w14:textId="4BB388DE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[</w:t>
                </w:r>
                <w:r w:rsidR="00243681"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À compléter par les personnes apprenantes]</w:t>
                </w: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]</w:t>
                </w:r>
              </w:p>
            </w:tc>
          </w:tr>
          <w:tr w:rsidR="0007344C" w:rsidRPr="009173F3" w14:paraId="7A9515E3" w14:textId="77777777" w:rsidTr="009C2841">
            <w:tc>
              <w:tcPr>
                <w:tcW w:w="2275" w:type="dxa"/>
              </w:tcPr>
              <w:p w14:paraId="66F6FD60" w14:textId="77777777" w:rsidR="0007344C" w:rsidRPr="009C2841" w:rsidRDefault="0007344C" w:rsidP="007C149F">
                <w:pPr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</w:pPr>
                <w:r w:rsidRPr="009C2841">
                  <w:rPr>
                    <w:rFonts w:ascii="Arial" w:eastAsia="+mj-ea" w:hAnsi="Arial" w:cs="Arial"/>
                    <w:b/>
                    <w:bCs/>
                    <w:color w:val="0B113A"/>
                    <w:kern w:val="24"/>
                    <w:szCs w:val="20"/>
                  </w:rPr>
                  <w:t>Porte-parole</w:t>
                </w:r>
              </w:p>
            </w:tc>
            <w:tc>
              <w:tcPr>
                <w:tcW w:w="5239" w:type="dxa"/>
              </w:tcPr>
              <w:p w14:paraId="2C634B2E" w14:textId="77777777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  <w:t>Présente en 3 minutes, lors de la plénière, l’objectif du test, la qualité des résultats obtenus ainsi que les principaux bénéfices et obstacles identifiés par le groupe.</w:t>
                </w:r>
              </w:p>
            </w:tc>
            <w:tc>
              <w:tcPr>
                <w:tcW w:w="2693" w:type="dxa"/>
              </w:tcPr>
              <w:p w14:paraId="7847EE7C" w14:textId="45BDE613" w:rsidR="0007344C" w:rsidRPr="007702DE" w:rsidRDefault="0007344C" w:rsidP="007C149F">
                <w:pPr>
                  <w:rPr>
                    <w:rFonts w:ascii="Arial" w:eastAsia="+mj-ea" w:hAnsi="Arial" w:cs="Arial"/>
                    <w:color w:val="000000"/>
                    <w:kern w:val="24"/>
                    <w:szCs w:val="20"/>
                  </w:rPr>
                </w:pP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[</w:t>
                </w:r>
                <w:r w:rsidR="00243681"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À compléter par les personnes apprenantes]</w:t>
                </w:r>
                <w:r w:rsidRPr="007702DE">
                  <w:rPr>
                    <w:rFonts w:ascii="Arial" w:eastAsia="+mj-ea" w:hAnsi="Arial" w:cs="Arial"/>
                    <w:color w:val="000000"/>
                    <w:kern w:val="24"/>
                    <w:szCs w:val="20"/>
                    <w:highlight w:val="yellow"/>
                  </w:rPr>
                  <w:t>]</w:t>
                </w:r>
              </w:p>
            </w:tc>
          </w:tr>
        </w:tbl>
        <w:p w14:paraId="7270EFC8" w14:textId="77777777" w:rsidR="009C2841" w:rsidRPr="00F74E2E" w:rsidRDefault="009C2841" w:rsidP="0007344C">
          <w:pPr>
            <w:pStyle w:val="Paragraphedeliste"/>
            <w:ind w:left="0"/>
            <w:rPr>
              <w:rFonts w:ascii="Arial" w:eastAsia="+mn-ea" w:hAnsi="Arial" w:cs="Arial"/>
              <w:b/>
              <w:bCs/>
              <w:color w:val="0B113A"/>
              <w:kern w:val="24"/>
              <w:sz w:val="16"/>
              <w:szCs w:val="16"/>
              <w:lang w:eastAsia="fr-CA"/>
            </w:rPr>
          </w:pPr>
        </w:p>
        <w:p w14:paraId="6DFA3E8B" w14:textId="21A0FD02" w:rsidR="0007344C" w:rsidRPr="00683C12" w:rsidRDefault="0007344C" w:rsidP="0007344C">
          <w:pPr>
            <w:pStyle w:val="Paragraphedeliste"/>
            <w:numPr>
              <w:ilvl w:val="0"/>
              <w:numId w:val="25"/>
            </w:numPr>
            <w:spacing w:before="0" w:after="160"/>
            <w:ind w:left="0" w:firstLine="0"/>
            <w:contextualSpacing/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  <w: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>Reproduire</w:t>
          </w:r>
          <w:r w:rsidRPr="00683C12"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 xml:space="preserve"> le cas d’usage</w:t>
          </w:r>
          <w: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 xml:space="preserve"> (</w:t>
          </w:r>
          <w:r w:rsidR="004F44F1"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>15</w:t>
          </w:r>
          <w: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 xml:space="preserve"> minutes)</w:t>
          </w:r>
        </w:p>
        <w:p w14:paraId="5864ECF3" w14:textId="32E307C3" w:rsidR="009C2841" w:rsidRPr="009C2841" w:rsidRDefault="0007344C" w:rsidP="0045349F">
          <w:pPr>
            <w:spacing w:line="240" w:lineRule="auto"/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</w:pPr>
          <w:r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La démonstratrice ou le démonstrateur partage son écran. Lisez la fiche du cas d’usage </w:t>
          </w:r>
          <w:r w:rsidR="007F3B89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puis adaptez</w:t>
          </w:r>
          <w:r w:rsidR="00D008D4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-</w:t>
          </w:r>
          <w:r w:rsidR="007F3B89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la</w:t>
          </w:r>
          <w:r w:rsidR="00600609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 </w:t>
          </w:r>
          <w:r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au contexte d’enseignement de la testeuse ou du testeur. </w:t>
          </w:r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L’outil proposé est </w:t>
          </w:r>
          <w:r w:rsidR="004F44F1" w:rsidRPr="009C2841">
            <w:rPr>
              <w:rFonts w:ascii="Arial" w:eastAsia="+mn-ea" w:hAnsi="Arial" w:cs="Arial"/>
              <w:color w:val="000000"/>
              <w:kern w:val="24"/>
              <w:szCs w:val="20"/>
              <w:highlight w:val="yellow"/>
              <w:lang w:eastAsia="fr-CA"/>
            </w:rPr>
            <w:t>Écrire le nom de l’outil choisi</w:t>
          </w:r>
          <w:r w:rsidR="004F44F1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. </w:t>
          </w:r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Chaque équipe est libre d’utiliser un autre outil tant que quelqu’un y a accès. (</w:t>
          </w:r>
          <w:proofErr w:type="spellStart"/>
          <w:r w:rsidR="006A6180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Copilot</w:t>
          </w:r>
          <w:proofErr w:type="spellEnd"/>
          <w:r w:rsidR="006A6180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, </w:t>
          </w:r>
          <w:proofErr w:type="spellStart"/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ChatGPT</w:t>
          </w:r>
          <w:proofErr w:type="spellEnd"/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, </w:t>
          </w:r>
          <w:proofErr w:type="spellStart"/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Perplexity</w:t>
          </w:r>
          <w:proofErr w:type="spellEnd"/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, Claude, Gemini,</w:t>
          </w:r>
          <w:r w:rsidR="008F6D99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 </w:t>
          </w:r>
          <w:r w:rsidR="0045349F"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...)</w:t>
          </w:r>
        </w:p>
        <w:p w14:paraId="52536E70" w14:textId="27E6867C" w:rsidR="0007344C" w:rsidRDefault="00573DC9" w:rsidP="0007344C">
          <w:pPr>
            <w:rPr>
              <w:rFonts w:ascii="Arial" w:eastAsia="+mn-ea" w:hAnsi="Arial" w:cs="Arial"/>
              <w:color w:val="0B113A"/>
              <w:kern w:val="24"/>
              <w:lang w:eastAsia="fr-CA"/>
            </w:rPr>
          </w:pPr>
          <w:r w:rsidRPr="008F1393">
            <w:rPr>
              <w:rFonts w:ascii="Arial" w:eastAsia="+mn-ea" w:hAnsi="Arial" w:cs="Arial"/>
              <w:noProof/>
              <w:color w:val="0B113A"/>
              <w:kern w:val="24"/>
              <w:lang w:eastAsia="fr-CA"/>
            </w:rPr>
            <w:drawing>
              <wp:anchor distT="0" distB="0" distL="114300" distR="114300" simplePos="0" relativeHeight="251662339" behindDoc="1" locked="0" layoutInCell="1" allowOverlap="1" wp14:anchorId="409D87AF" wp14:editId="51ADF0AD">
                <wp:simplePos x="0" y="0"/>
                <wp:positionH relativeFrom="column">
                  <wp:posOffset>-281940</wp:posOffset>
                </wp:positionH>
                <wp:positionV relativeFrom="paragraph">
                  <wp:posOffset>-59690</wp:posOffset>
                </wp:positionV>
                <wp:extent cx="283845" cy="283845"/>
                <wp:effectExtent l="0" t="0" r="0" b="0"/>
                <wp:wrapNone/>
                <wp:docPr id="1002590402" name="Graphique 1" descr="Paperclip avec un remplissage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0074291" name="Graphique 1060074291" descr="Paperclip avec un remplissage uni"/>
                        <pic:cNvPicPr/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7344C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 xml:space="preserve">Lien </w:t>
          </w:r>
          <w:r w:rsidR="006A6180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 xml:space="preserve">de l’outil </w:t>
          </w:r>
          <w:proofErr w:type="gramStart"/>
          <w:r w:rsidR="006A6180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>d’</w:t>
          </w:r>
          <w:proofErr w:type="spellStart"/>
          <w:r w:rsidR="006A6180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>IAg</w:t>
          </w:r>
          <w:proofErr w:type="spellEnd"/>
          <w:r w:rsidRPr="0007344C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>:</w:t>
          </w:r>
          <w:proofErr w:type="gramEnd"/>
          <w:r w:rsidR="006A6180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 xml:space="preserve"> </w:t>
          </w:r>
          <w:r w:rsidRPr="0007344C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 xml:space="preserve"> </w:t>
          </w:r>
          <w:r w:rsidRPr="006A6180">
            <w:rPr>
              <w:rFonts w:ascii="Arial" w:eastAsia="+mj-ea" w:hAnsi="Arial" w:cs="Arial"/>
              <w:color w:val="0B113A"/>
              <w:kern w:val="24"/>
              <w:sz w:val="22"/>
              <w:highlight w:val="yellow"/>
            </w:rPr>
            <w:t>[Lien à insérer</w:t>
          </w:r>
          <w:r w:rsidRPr="006A6180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>]</w:t>
          </w:r>
          <w:r w:rsidRPr="006A6180">
            <w:rPr>
              <w:rFonts w:ascii="Arial" w:eastAsia="+mn-ea" w:hAnsi="Arial" w:cs="Arial"/>
              <w:color w:val="0B113A"/>
              <w:kern w:val="24"/>
              <w:sz w:val="24"/>
              <w:szCs w:val="24"/>
              <w:highlight w:val="yellow"/>
              <w:lang w:eastAsia="fr-CA"/>
            </w:rPr>
            <w:t>.</w:t>
          </w:r>
        </w:p>
        <w:p w14:paraId="0D8A4740" w14:textId="77777777" w:rsidR="009C2841" w:rsidRPr="009C2841" w:rsidRDefault="009C2841" w:rsidP="0007344C">
          <w:pPr>
            <w:rPr>
              <w:rFonts w:ascii="Arial" w:eastAsia="+mn-ea" w:hAnsi="Arial" w:cs="Arial"/>
              <w:color w:val="0B113A"/>
              <w:kern w:val="24"/>
              <w:lang w:eastAsia="fr-CA"/>
            </w:rPr>
          </w:pPr>
        </w:p>
        <w:p w14:paraId="65C0A38A" w14:textId="77777777" w:rsidR="0007344C" w:rsidRPr="00683C12" w:rsidRDefault="0007344C" w:rsidP="0007344C">
          <w:pPr>
            <w:pStyle w:val="Paragraphedeliste"/>
            <w:numPr>
              <w:ilvl w:val="0"/>
              <w:numId w:val="25"/>
            </w:numPr>
            <w:spacing w:before="0" w:after="160"/>
            <w:ind w:left="0" w:firstLine="0"/>
            <w:contextualSpacing/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  <w:r w:rsidRPr="00683C12"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 xml:space="preserve">Discussions et complétion du </w:t>
          </w:r>
          <w:proofErr w:type="spellStart"/>
          <w:r w:rsidRPr="00683C12"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>Wooclap</w:t>
          </w:r>
          <w:proofErr w:type="spellEnd"/>
          <w: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  <w:t xml:space="preserve"> (10 minutes)</w:t>
          </w:r>
        </w:p>
        <w:p w14:paraId="2A4ED1B5" w14:textId="77777777" w:rsidR="0007344C" w:rsidRPr="009C2841" w:rsidRDefault="0007344C" w:rsidP="0007344C">
          <w:pPr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</w:pPr>
          <w:r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 xml:space="preserve">Échangez sur la pertinence du contenu généré, ainsi que sur les bénéfices et obstacles liés à cet usage dans votre pratique pédagogique. Le ou la témoin note les points importants issus de vos observations et échanges dans </w:t>
          </w:r>
          <w:proofErr w:type="spellStart"/>
          <w:r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Wooclap</w:t>
          </w:r>
          <w:proofErr w:type="spellEnd"/>
          <w:r w:rsidRPr="009C2841">
            <w:rPr>
              <w:rFonts w:ascii="Arial" w:eastAsia="+mn-ea" w:hAnsi="Arial" w:cs="Arial"/>
              <w:color w:val="000000"/>
              <w:kern w:val="24"/>
              <w:szCs w:val="20"/>
              <w:lang w:eastAsia="fr-CA"/>
            </w:rPr>
            <w:t>.</w:t>
          </w:r>
        </w:p>
        <w:p w14:paraId="2CCFC7CD" w14:textId="0FE43800" w:rsidR="008B233C" w:rsidRDefault="009C2841" w:rsidP="0007344C">
          <w:pPr>
            <w:rPr>
              <w:rFonts w:ascii="Arial" w:eastAsia="+mn-ea" w:hAnsi="Arial" w:cs="Arial"/>
              <w:color w:val="0B113A"/>
              <w:kern w:val="24"/>
              <w:sz w:val="24"/>
              <w:szCs w:val="24"/>
              <w:highlight w:val="yellow"/>
              <w:lang w:eastAsia="fr-CA"/>
            </w:rPr>
          </w:pPr>
          <w:r w:rsidRPr="008F1393">
            <w:rPr>
              <w:rFonts w:ascii="Arial" w:eastAsia="+mn-ea" w:hAnsi="Arial" w:cs="Arial"/>
              <w:noProof/>
              <w:color w:val="0B113A"/>
              <w:kern w:val="24"/>
              <w:lang w:eastAsia="fr-CA"/>
            </w:rPr>
            <w:drawing>
              <wp:anchor distT="0" distB="0" distL="114300" distR="114300" simplePos="0" relativeHeight="251664387" behindDoc="1" locked="0" layoutInCell="1" allowOverlap="1" wp14:anchorId="41451691" wp14:editId="13AFA01E">
                <wp:simplePos x="0" y="0"/>
                <wp:positionH relativeFrom="column">
                  <wp:posOffset>-281940</wp:posOffset>
                </wp:positionH>
                <wp:positionV relativeFrom="paragraph">
                  <wp:posOffset>-46136</wp:posOffset>
                </wp:positionV>
                <wp:extent cx="283845" cy="283845"/>
                <wp:effectExtent l="0" t="0" r="0" b="0"/>
                <wp:wrapNone/>
                <wp:docPr id="1811650403" name="Graphique 1" descr="Paperclip avec un remplissage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0074291" name="Graphique 1060074291" descr="Paperclip avec un remplissage uni"/>
                        <pic:cNvPicPr/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" cy="283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344C" w:rsidRPr="0007344C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 xml:space="preserve">Lien </w:t>
          </w:r>
          <w:proofErr w:type="spellStart"/>
          <w:r w:rsidR="0007344C" w:rsidRPr="0007344C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>Wooclap</w:t>
          </w:r>
          <w:proofErr w:type="spellEnd"/>
          <w:r w:rsidR="0007344C" w:rsidRPr="0007344C">
            <w:rPr>
              <w:rFonts w:ascii="Arial" w:eastAsia="+mj-ea" w:hAnsi="Arial" w:cs="Arial"/>
              <w:b/>
              <w:bCs/>
              <w:color w:val="0B113A"/>
              <w:kern w:val="24"/>
              <w:sz w:val="22"/>
            </w:rPr>
            <w:t xml:space="preserve"> : </w:t>
          </w:r>
          <w:r w:rsidR="0007344C" w:rsidRPr="008B233C">
            <w:rPr>
              <w:rFonts w:ascii="Arial" w:eastAsia="+mj-ea" w:hAnsi="Arial" w:cs="Arial"/>
              <w:color w:val="0B113A"/>
              <w:kern w:val="24"/>
              <w:sz w:val="22"/>
              <w:highlight w:val="yellow"/>
            </w:rPr>
            <w:t>[Lien à insérer</w:t>
          </w:r>
          <w:r w:rsidR="0007344C" w:rsidRPr="008B233C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>]</w:t>
          </w:r>
          <w:r w:rsidR="0007344C" w:rsidRPr="008B233C">
            <w:rPr>
              <w:rFonts w:ascii="Arial" w:eastAsia="+mn-ea" w:hAnsi="Arial" w:cs="Arial"/>
              <w:color w:val="0B113A"/>
              <w:kern w:val="24"/>
              <w:sz w:val="24"/>
              <w:szCs w:val="24"/>
              <w:highlight w:val="yellow"/>
              <w:lang w:eastAsia="fr-CA"/>
            </w:rPr>
            <w:t>.</w:t>
          </w:r>
        </w:p>
        <w:p w14:paraId="1E51850D" w14:textId="2C637FFD" w:rsidR="0007344C" w:rsidRPr="008B233C" w:rsidRDefault="008B233C" w:rsidP="008B233C">
          <w:pPr>
            <w:spacing w:before="0" w:after="0" w:line="240" w:lineRule="auto"/>
            <w:rPr>
              <w:rFonts w:ascii="Arial" w:eastAsia="+mn-ea" w:hAnsi="Arial" w:cs="Arial"/>
              <w:color w:val="0B113A"/>
              <w:kern w:val="24"/>
              <w:sz w:val="24"/>
              <w:szCs w:val="24"/>
              <w:highlight w:val="yellow"/>
              <w:lang w:eastAsia="fr-CA"/>
            </w:rPr>
          </w:pPr>
          <w:r>
            <w:rPr>
              <w:rFonts w:ascii="Arial" w:eastAsia="+mn-ea" w:hAnsi="Arial" w:cs="Arial"/>
              <w:color w:val="0B113A"/>
              <w:kern w:val="24"/>
              <w:sz w:val="24"/>
              <w:szCs w:val="24"/>
              <w:highlight w:val="yellow"/>
              <w:lang w:eastAsia="fr-CA"/>
            </w:rPr>
            <w:br w:type="page"/>
          </w:r>
          <w:r w:rsidR="0007344C" w:rsidRPr="00101CC6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lastRenderedPageBreak/>
            <w:t>[Insérer</w:t>
          </w:r>
          <w:r w:rsidR="0007344C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 xml:space="preserve"> </w:t>
          </w:r>
          <w:r w:rsidR="00686A08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 xml:space="preserve">une </w:t>
          </w:r>
          <w:r w:rsidR="0007344C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>capture d’écran</w:t>
          </w:r>
          <w:r w:rsidR="0007344C" w:rsidRPr="00101CC6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 xml:space="preserve"> de la fiche</w:t>
          </w:r>
          <w:r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 xml:space="preserve"> d’usage </w:t>
          </w:r>
          <w:r w:rsidR="00686A08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 xml:space="preserve">sélectionnée dans le </w:t>
          </w:r>
          <w:r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>Guide</w:t>
          </w:r>
          <w:r w:rsidR="0007344C" w:rsidRPr="00101CC6">
            <w:rPr>
              <w:rFonts w:ascii="Arial" w:eastAsia="+mj-ea" w:hAnsi="Arial" w:cs="Arial"/>
              <w:color w:val="0B113A"/>
              <w:kern w:val="24"/>
              <w:sz w:val="24"/>
              <w:szCs w:val="24"/>
              <w:highlight w:val="yellow"/>
            </w:rPr>
            <w:t>]</w:t>
          </w:r>
        </w:p>
        <w:p w14:paraId="3869F780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5448B0AE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03AEF27C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69992868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33B001D0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02424ED9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44D79CD8" w14:textId="77777777" w:rsidR="0007344C" w:rsidRDefault="0007344C" w:rsidP="0007344C">
          <w:pPr>
            <w:rPr>
              <w:rFonts w:ascii="Arial" w:eastAsia="+mn-ea" w:hAnsi="Arial" w:cs="Arial"/>
              <w:b/>
              <w:bCs/>
              <w:color w:val="0B113A"/>
              <w:kern w:val="24"/>
              <w:sz w:val="24"/>
              <w:szCs w:val="24"/>
              <w:lang w:eastAsia="fr-CA"/>
            </w:rPr>
          </w:pPr>
        </w:p>
        <w:p w14:paraId="43C99525" w14:textId="77777777" w:rsidR="0007344C" w:rsidRDefault="0007344C" w:rsidP="00F10803">
          <w:pPr>
            <w:pStyle w:val="Titre"/>
          </w:pPr>
        </w:p>
        <w:p w14:paraId="6D445EB9" w14:textId="778D9D8E" w:rsidR="001B5CFD" w:rsidRPr="00F10803" w:rsidRDefault="00000000" w:rsidP="00F10803">
          <w:pPr>
            <w:pStyle w:val="Titre"/>
          </w:pPr>
        </w:p>
      </w:sdtContent>
    </w:sdt>
    <w:bookmarkStart w:id="0" w:name="_Utiliser_un_gabarit_1" w:displacedByCustomXml="prev"/>
    <w:bookmarkEnd w:id="0" w:displacedByCustomXml="prev"/>
    <w:p w14:paraId="72F2D48B" w14:textId="77777777" w:rsidR="001B5CFD" w:rsidRDefault="001B5CFD" w:rsidP="00E631C6">
      <w:pPr>
        <w:pStyle w:val="Lgende"/>
        <w:keepNext/>
      </w:pPr>
    </w:p>
    <w:p w14:paraId="268F399D" w14:textId="45C88EBA" w:rsidR="00F10803" w:rsidRPr="00795B80" w:rsidRDefault="00F10803" w:rsidP="00795B80">
      <w:pPr>
        <w:spacing w:before="0" w:after="0" w:line="240" w:lineRule="auto"/>
        <w:rPr>
          <w:sz w:val="21"/>
          <w:szCs w:val="21"/>
        </w:rPr>
      </w:pPr>
    </w:p>
    <w:sectPr w:rsidR="00F10803" w:rsidRPr="00795B80" w:rsidSect="00842A93">
      <w:footerReference w:type="default" r:id="rId24"/>
      <w:headerReference w:type="first" r:id="rId25"/>
      <w:footerReference w:type="first" r:id="rId26"/>
      <w:pgSz w:w="12240" w:h="15840"/>
      <w:pgMar w:top="1204" w:right="1134" w:bottom="851" w:left="1134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51F0C" w14:textId="77777777" w:rsidR="006C1511" w:rsidRDefault="006C1511" w:rsidP="005447CC">
      <w:pPr>
        <w:spacing w:after="0" w:line="240" w:lineRule="auto"/>
      </w:pPr>
      <w:r>
        <w:separator/>
      </w:r>
    </w:p>
  </w:endnote>
  <w:endnote w:type="continuationSeparator" w:id="0">
    <w:p w14:paraId="71910CE6" w14:textId="77777777" w:rsidR="006C1511" w:rsidRDefault="006C1511" w:rsidP="005447CC">
      <w:pPr>
        <w:spacing w:after="0" w:line="240" w:lineRule="auto"/>
      </w:pPr>
      <w:r>
        <w:continuationSeparator/>
      </w:r>
    </w:p>
  </w:endnote>
  <w:endnote w:type="continuationNotice" w:id="1">
    <w:p w14:paraId="3C3AE65D" w14:textId="77777777" w:rsidR="006C1511" w:rsidRDefault="006C15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(Corps CS)">
    <w:altName w:val="Arial"/>
    <w:panose1 w:val="020B0604020202020204"/>
    <w:charset w:val="00"/>
    <w:family w:val="roman"/>
    <w:pitch w:val="default"/>
  </w:font>
  <w:font w:name="+mj-ea">
    <w:panose1 w:val="020B0604020202020204"/>
    <w:charset w:val="00"/>
    <w:family w:val="roman"/>
    <w:notTrueType/>
    <w:pitch w:val="default"/>
  </w:font>
  <w:font w:name="+mn-e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980916271"/>
      <w:docPartObj>
        <w:docPartGallery w:val="Page Numbers (Bottom of Page)"/>
        <w:docPartUnique/>
      </w:docPartObj>
    </w:sdtPr>
    <w:sdtContent>
      <w:p w14:paraId="4A0B6356" w14:textId="77777777" w:rsidR="00BC41A6" w:rsidRDefault="00BC41A6" w:rsidP="002A362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241F69">
          <w:rPr>
            <w:rStyle w:val="Numrodepage"/>
            <w:noProof/>
          </w:rPr>
          <w:t>0</w:t>
        </w:r>
        <w:r>
          <w:rPr>
            <w:rStyle w:val="Numrodepage"/>
          </w:rPr>
          <w:fldChar w:fldCharType="end"/>
        </w:r>
      </w:p>
    </w:sdtContent>
  </w:sdt>
  <w:p w14:paraId="31EEB32F" w14:textId="77777777" w:rsidR="00BC41A6" w:rsidRDefault="00BC41A6" w:rsidP="00BC41A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71"/>
      <w:gridCol w:w="541"/>
    </w:tblGrid>
    <w:tr w:rsidR="00A33093" w14:paraId="243FAE6B" w14:textId="77777777">
      <w:trPr>
        <w:jc w:val="right"/>
      </w:trPr>
      <w:tc>
        <w:tcPr>
          <w:tcW w:w="4795" w:type="dxa"/>
          <w:vAlign w:val="center"/>
        </w:tcPr>
        <w:p w14:paraId="5E917BAC" w14:textId="77777777" w:rsidR="00A33093" w:rsidRDefault="00062BFE">
          <w:pPr>
            <w:pStyle w:val="En-tte"/>
            <w:jc w:val="right"/>
            <w:rPr>
              <w:caps/>
              <w:color w:val="0B113A" w:themeColor="text1"/>
            </w:rPr>
          </w:pPr>
          <w:r w:rsidRPr="00062BFE">
            <w:rPr>
              <w:caps/>
              <w:color w:val="0B113A" w:themeColor="text1"/>
            </w:rPr>
            <w:fldChar w:fldCharType="begin"/>
          </w:r>
          <w:r w:rsidRPr="00062BFE">
            <w:rPr>
              <w:caps/>
              <w:color w:val="0B113A" w:themeColor="text1"/>
            </w:rPr>
            <w:instrText xml:space="preserve"> TITLE  \* MERGEFORMAT </w:instrText>
          </w:r>
          <w:r w:rsidRPr="00062BFE">
            <w:rPr>
              <w:caps/>
              <w:color w:val="0B113A" w:themeColor="text1"/>
            </w:rPr>
            <w:fldChar w:fldCharType="separate"/>
          </w:r>
          <w:r w:rsidR="00DB7F19">
            <w:rPr>
              <w:caps/>
              <w:color w:val="0B113A" w:themeColor="text1"/>
            </w:rPr>
            <w:t>Cahier de la formation</w:t>
          </w:r>
          <w:r w:rsidRPr="00062BFE">
            <w:rPr>
              <w:caps/>
              <w:color w:val="0B113A" w:themeColor="text1"/>
            </w:rPr>
            <w:fldChar w:fldCharType="end"/>
          </w:r>
        </w:p>
      </w:tc>
      <w:tc>
        <w:tcPr>
          <w:tcW w:w="250" w:type="pct"/>
          <w:shd w:val="clear" w:color="auto" w:fill="0056B0" w:themeFill="accent2"/>
          <w:vAlign w:val="center"/>
        </w:tcPr>
        <w:p w14:paraId="0E426595" w14:textId="77777777" w:rsidR="00A33093" w:rsidRPr="001B5CFD" w:rsidRDefault="00A33093">
          <w:pPr>
            <w:pStyle w:val="Pieddepage"/>
            <w:jc w:val="center"/>
            <w:rPr>
              <w:color w:val="4457DB" w:themeColor="text1" w:themeTint="80"/>
            </w:rPr>
          </w:pPr>
          <w:r w:rsidRPr="001B5CFD">
            <w:rPr>
              <w:color w:val="4457DB" w:themeColor="text1" w:themeTint="80"/>
            </w:rPr>
            <w:fldChar w:fldCharType="begin"/>
          </w:r>
          <w:r w:rsidRPr="001B5CFD">
            <w:rPr>
              <w:color w:val="4457DB" w:themeColor="text1" w:themeTint="80"/>
            </w:rPr>
            <w:instrText>PAGE   \* MERGEFORMAT</w:instrText>
          </w:r>
          <w:r w:rsidRPr="001B5CFD">
            <w:rPr>
              <w:color w:val="4457DB" w:themeColor="text1" w:themeTint="80"/>
            </w:rPr>
            <w:fldChar w:fldCharType="separate"/>
          </w:r>
          <w:r w:rsidRPr="001B5CFD">
            <w:rPr>
              <w:color w:val="4457DB" w:themeColor="text1" w:themeTint="80"/>
            </w:rPr>
            <w:t>2</w:t>
          </w:r>
          <w:r w:rsidRPr="001B5CFD">
            <w:rPr>
              <w:color w:val="4457DB" w:themeColor="text1" w:themeTint="80"/>
            </w:rPr>
            <w:fldChar w:fldCharType="end"/>
          </w:r>
        </w:p>
      </w:tc>
    </w:tr>
  </w:tbl>
  <w:p w14:paraId="3A12F592" w14:textId="77777777" w:rsidR="007F6BCC" w:rsidRDefault="007F6BCC" w:rsidP="00BC41A6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B530C" w14:textId="77777777" w:rsidR="00665D4C" w:rsidRDefault="003B2542" w:rsidP="008566CA">
    <w:pPr>
      <w:pStyle w:val="Pieddepage"/>
      <w:tabs>
        <w:tab w:val="clear" w:pos="4153"/>
        <w:tab w:val="clear" w:pos="8306"/>
        <w:tab w:val="right" w:pos="10773"/>
      </w:tabs>
      <w:spacing w:before="0"/>
    </w:pPr>
    <w:r>
      <w:rPr>
        <w:noProof/>
        <w:sz w:val="19"/>
        <w:szCs w:val="19"/>
      </w:rPr>
      <w:drawing>
        <wp:anchor distT="0" distB="0" distL="114300" distR="114300" simplePos="0" relativeHeight="251658240" behindDoc="0" locked="0" layoutInCell="1" allowOverlap="1" wp14:anchorId="4D76B824" wp14:editId="5E83253A">
          <wp:simplePos x="0" y="0"/>
          <wp:positionH relativeFrom="column">
            <wp:posOffset>5382895</wp:posOffset>
          </wp:positionH>
          <wp:positionV relativeFrom="paragraph">
            <wp:posOffset>-413763</wp:posOffset>
          </wp:positionV>
          <wp:extent cx="1459230" cy="820420"/>
          <wp:effectExtent l="0" t="0" r="0" b="0"/>
          <wp:wrapSquare wrapText="bothSides"/>
          <wp:docPr id="975246674" name="Image 1" descr="Logo du Centre de pédagogique universitaire de l'Université de Montré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781976" name="Image 1" descr="Logo du Centre de pédagogique universitaire de l'Université de Montréa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6CA" w:rsidRPr="001F7EB3">
      <w:rPr>
        <w:sz w:val="19"/>
        <w:szCs w:val="19"/>
      </w:rPr>
      <w:t>© Université de Montréal 202</w:t>
    </w:r>
    <w:r w:rsidR="00406FB1">
      <w:rPr>
        <w:sz w:val="19"/>
        <w:szCs w:val="19"/>
      </w:rPr>
      <w:t>5</w:t>
    </w:r>
    <w:r w:rsidR="008566CA">
      <w:rPr>
        <w:sz w:val="19"/>
        <w:szCs w:val="19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942796250"/>
      <w:docPartObj>
        <w:docPartGallery w:val="Page Numbers (Bottom of Page)"/>
        <w:docPartUnique/>
      </w:docPartObj>
    </w:sdtPr>
    <w:sdtContent>
      <w:p w14:paraId="15F2254D" w14:textId="77777777" w:rsidR="001261D4" w:rsidRDefault="001261D4" w:rsidP="001261D4">
        <w:pPr>
          <w:pStyle w:val="Pieddepage"/>
          <w:framePr w:wrap="none" w:vAnchor="text" w:hAnchor="margin" w:xAlign="right" w:y="1"/>
          <w:spacing w:before="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1</w:t>
        </w:r>
        <w:r>
          <w:rPr>
            <w:rStyle w:val="Numrodepage"/>
          </w:rPr>
          <w:fldChar w:fldCharType="end"/>
        </w:r>
      </w:p>
    </w:sdtContent>
  </w:sdt>
  <w:p w14:paraId="058DCA40" w14:textId="2242D58E" w:rsidR="004317C9" w:rsidRDefault="00000000" w:rsidP="005902D0">
    <w:pPr>
      <w:pStyle w:val="Pieddepage"/>
      <w:tabs>
        <w:tab w:val="clear" w:pos="4153"/>
        <w:tab w:val="clear" w:pos="8306"/>
        <w:tab w:val="right" w:pos="0"/>
        <w:tab w:val="center" w:pos="5103"/>
        <w:tab w:val="right" w:pos="9923"/>
      </w:tabs>
      <w:spacing w:before="0"/>
      <w:ind w:right="360"/>
    </w:pPr>
    <w:sdt>
      <w:sdtPr>
        <w:alias w:val="Titre "/>
        <w:tag w:val=""/>
        <w:id w:val="-191639049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66029">
          <w:t>Fiche apprenante</w:t>
        </w:r>
      </w:sdtContent>
    </w:sdt>
    <w:r w:rsidR="001261D4">
      <w:tab/>
    </w:r>
    <w:r w:rsidR="001261D4"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007594434"/>
      <w:docPartObj>
        <w:docPartGallery w:val="Page Numbers (Bottom of Page)"/>
        <w:docPartUnique/>
      </w:docPartObj>
    </w:sdtPr>
    <w:sdtContent>
      <w:p w14:paraId="15281D7D" w14:textId="77777777" w:rsidR="008A6780" w:rsidRDefault="008A6780" w:rsidP="008A6780">
        <w:pPr>
          <w:pStyle w:val="Pieddepage"/>
          <w:framePr w:wrap="none" w:vAnchor="text" w:hAnchor="margin" w:xAlign="right" w:y="1"/>
          <w:spacing w:before="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i</w:t>
        </w:r>
        <w:r>
          <w:rPr>
            <w:rStyle w:val="Numrodepage"/>
          </w:rPr>
          <w:fldChar w:fldCharType="end"/>
        </w:r>
      </w:p>
    </w:sdtContent>
  </w:sdt>
  <w:p w14:paraId="3EFFF6C3" w14:textId="2A976128" w:rsidR="00AF2FD7" w:rsidRDefault="00000000" w:rsidP="005902D0">
    <w:pPr>
      <w:pStyle w:val="Pieddepage"/>
      <w:tabs>
        <w:tab w:val="clear" w:pos="4153"/>
        <w:tab w:val="clear" w:pos="8306"/>
        <w:tab w:val="right" w:pos="0"/>
        <w:tab w:val="center" w:pos="5103"/>
        <w:tab w:val="right" w:pos="9923"/>
      </w:tabs>
      <w:spacing w:before="0"/>
      <w:ind w:right="360"/>
    </w:pPr>
    <w:sdt>
      <w:sdtPr>
        <w:alias w:val="Titre "/>
        <w:tag w:val=""/>
        <w:id w:val="130473572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66029">
          <w:t>Fiche apprenante</w:t>
        </w:r>
      </w:sdtContent>
    </w:sdt>
    <w:r w:rsidR="008A6780">
      <w:tab/>
    </w:r>
    <w:r w:rsidR="008A678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3B480" w14:textId="77777777" w:rsidR="006C1511" w:rsidRDefault="006C1511" w:rsidP="005447CC">
      <w:pPr>
        <w:spacing w:after="0" w:line="240" w:lineRule="auto"/>
      </w:pPr>
      <w:r>
        <w:separator/>
      </w:r>
    </w:p>
  </w:footnote>
  <w:footnote w:type="continuationSeparator" w:id="0">
    <w:p w14:paraId="1FCC1C82" w14:textId="77777777" w:rsidR="006C1511" w:rsidRDefault="006C1511" w:rsidP="005447CC">
      <w:pPr>
        <w:spacing w:after="0" w:line="240" w:lineRule="auto"/>
      </w:pPr>
      <w:r>
        <w:continuationSeparator/>
      </w:r>
    </w:p>
  </w:footnote>
  <w:footnote w:type="continuationNotice" w:id="1">
    <w:p w14:paraId="4CED2B46" w14:textId="77777777" w:rsidR="006C1511" w:rsidRDefault="006C15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6EE59" w14:textId="77777777" w:rsidR="00A72397" w:rsidRDefault="00A72397">
    <w:pPr>
      <w:pStyle w:val="En-tte"/>
    </w:pPr>
  </w:p>
  <w:p w14:paraId="30D2A37A" w14:textId="77777777" w:rsidR="00314BB5" w:rsidRDefault="00314BB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49D5C" w14:textId="741D691E" w:rsidR="00BC4530" w:rsidRDefault="003C41F9" w:rsidP="005E307B">
    <w:pPr>
      <w:pStyle w:val="En-tte"/>
      <w:tabs>
        <w:tab w:val="clear" w:pos="8306"/>
        <w:tab w:val="right" w:pos="9923"/>
      </w:tabs>
    </w:pPr>
    <w:r>
      <w:t>Centre de pédagogie universitaire</w:t>
    </w:r>
    <w:r w:rsidR="005E307B">
      <w:tab/>
    </w:r>
    <w:r>
      <w:tab/>
    </w:r>
    <w:sdt>
      <w:sdtPr>
        <w:alias w:val="Objet "/>
        <w:tag w:val=""/>
        <w:id w:val="-611045638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446930">
          <w:t>Activité test d’usage – Planifier des activités d’apprentissage actif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5E19B" w14:textId="03F72CEA" w:rsidR="00DA52B1" w:rsidRDefault="003C41F9" w:rsidP="005E307B">
    <w:pPr>
      <w:pStyle w:val="En-tte"/>
      <w:tabs>
        <w:tab w:val="clear" w:pos="8306"/>
        <w:tab w:val="right" w:pos="9923"/>
      </w:tabs>
      <w:rPr>
        <w:color w:val="auto"/>
        <w:sz w:val="20"/>
      </w:rPr>
    </w:pPr>
    <w:r>
      <w:t>Centre de pédagogie universitaire</w:t>
    </w:r>
    <w:r w:rsidR="005E307B">
      <w:tab/>
    </w:r>
    <w:r>
      <w:tab/>
    </w:r>
    <w:sdt>
      <w:sdtPr>
        <w:alias w:val="Objet "/>
        <w:tag w:val=""/>
        <w:id w:val="-2090226934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446930">
          <w:t>Activité test d’usage – Planifier des activités d’apprentissage actif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B7A99"/>
    <w:multiLevelType w:val="hybridMultilevel"/>
    <w:tmpl w:val="157211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13227"/>
    <w:multiLevelType w:val="hybridMultilevel"/>
    <w:tmpl w:val="9E3C088A"/>
    <w:lvl w:ilvl="0" w:tplc="4516C5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402286"/>
    <w:multiLevelType w:val="hybridMultilevel"/>
    <w:tmpl w:val="690E9DD4"/>
    <w:lvl w:ilvl="0" w:tplc="0C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2F2847"/>
    <w:multiLevelType w:val="hybridMultilevel"/>
    <w:tmpl w:val="E32246D2"/>
    <w:lvl w:ilvl="0" w:tplc="82D0F81C">
      <w:start w:val="202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E2196"/>
    <w:multiLevelType w:val="multilevel"/>
    <w:tmpl w:val="654C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72BC6"/>
    <w:multiLevelType w:val="hybridMultilevel"/>
    <w:tmpl w:val="2642212E"/>
    <w:lvl w:ilvl="0" w:tplc="6032C604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67A5E"/>
    <w:multiLevelType w:val="hybridMultilevel"/>
    <w:tmpl w:val="903231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C0804"/>
    <w:multiLevelType w:val="hybridMultilevel"/>
    <w:tmpl w:val="1EB43D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F265D"/>
    <w:multiLevelType w:val="hybridMultilevel"/>
    <w:tmpl w:val="E06C26C6"/>
    <w:lvl w:ilvl="0" w:tplc="0C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36A4725"/>
    <w:multiLevelType w:val="hybridMultilevel"/>
    <w:tmpl w:val="56E02028"/>
    <w:lvl w:ilvl="0" w:tplc="8E887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07351"/>
    <w:multiLevelType w:val="hybridMultilevel"/>
    <w:tmpl w:val="7188E6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16F58"/>
    <w:multiLevelType w:val="multilevel"/>
    <w:tmpl w:val="B1C8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3E19BF"/>
    <w:multiLevelType w:val="hybridMultilevel"/>
    <w:tmpl w:val="D2408E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07E6"/>
    <w:multiLevelType w:val="hybridMultilevel"/>
    <w:tmpl w:val="563A6E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36ED1"/>
    <w:multiLevelType w:val="hybridMultilevel"/>
    <w:tmpl w:val="313290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D7E68"/>
    <w:multiLevelType w:val="hybridMultilevel"/>
    <w:tmpl w:val="733EAE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81FD2"/>
    <w:multiLevelType w:val="hybridMultilevel"/>
    <w:tmpl w:val="E5300ECE"/>
    <w:lvl w:ilvl="0" w:tplc="8E887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7259E0"/>
    <w:multiLevelType w:val="hybridMultilevel"/>
    <w:tmpl w:val="3E0245E6"/>
    <w:lvl w:ilvl="0" w:tplc="5DDAC9B4">
      <w:numFmt w:val="bullet"/>
      <w:lvlText w:val=""/>
      <w:lvlJc w:val="left"/>
      <w:pPr>
        <w:ind w:left="720" w:hanging="360"/>
      </w:pPr>
      <w:rPr>
        <w:rFonts w:ascii="Symbol" w:eastAsia="Wingdings" w:hAnsi="Symbol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57B84"/>
    <w:multiLevelType w:val="hybridMultilevel"/>
    <w:tmpl w:val="915AAB56"/>
    <w:lvl w:ilvl="0" w:tplc="A998A19E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CA2C24"/>
      </w:rPr>
    </w:lvl>
    <w:lvl w:ilvl="1" w:tplc="502C253E">
      <w:start w:val="1"/>
      <w:numFmt w:val="bullet"/>
      <w:pStyle w:val="CDListepuce-N1"/>
      <w:lvlText w:val=""/>
      <w:lvlJc w:val="left"/>
      <w:pPr>
        <w:ind w:left="360" w:hanging="360"/>
      </w:pPr>
      <w:rPr>
        <w:rFonts w:ascii="Symbol" w:hAnsi="Symbol" w:hint="default"/>
        <w:color w:val="4C4C4C"/>
        <w:sz w:val="1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D4C16"/>
    <w:multiLevelType w:val="hybridMultilevel"/>
    <w:tmpl w:val="B194026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02DE8"/>
    <w:multiLevelType w:val="hybridMultilevel"/>
    <w:tmpl w:val="BE0091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01B0D"/>
    <w:multiLevelType w:val="hybridMultilevel"/>
    <w:tmpl w:val="E402CE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460E9"/>
    <w:multiLevelType w:val="hybridMultilevel"/>
    <w:tmpl w:val="7D9E9C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62082"/>
    <w:multiLevelType w:val="hybridMultilevel"/>
    <w:tmpl w:val="45FAE9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470EBE"/>
    <w:multiLevelType w:val="hybridMultilevel"/>
    <w:tmpl w:val="8CE6DC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414039">
    <w:abstractNumId w:val="3"/>
  </w:num>
  <w:num w:numId="2" w16cid:durableId="502014311">
    <w:abstractNumId w:val="5"/>
  </w:num>
  <w:num w:numId="3" w16cid:durableId="392587561">
    <w:abstractNumId w:val="12"/>
  </w:num>
  <w:num w:numId="4" w16cid:durableId="302662818">
    <w:abstractNumId w:val="17"/>
  </w:num>
  <w:num w:numId="5" w16cid:durableId="1066877071">
    <w:abstractNumId w:val="14"/>
  </w:num>
  <w:num w:numId="6" w16cid:durableId="1035427528">
    <w:abstractNumId w:val="22"/>
  </w:num>
  <w:num w:numId="7" w16cid:durableId="1131091787">
    <w:abstractNumId w:val="18"/>
  </w:num>
  <w:num w:numId="8" w16cid:durableId="2140106988">
    <w:abstractNumId w:val="1"/>
  </w:num>
  <w:num w:numId="9" w16cid:durableId="1351951332">
    <w:abstractNumId w:val="8"/>
  </w:num>
  <w:num w:numId="10" w16cid:durableId="718021190">
    <w:abstractNumId w:val="4"/>
  </w:num>
  <w:num w:numId="11" w16cid:durableId="581334526">
    <w:abstractNumId w:val="11"/>
  </w:num>
  <w:num w:numId="12" w16cid:durableId="771510693">
    <w:abstractNumId w:val="20"/>
  </w:num>
  <w:num w:numId="13" w16cid:durableId="1403334441">
    <w:abstractNumId w:val="0"/>
  </w:num>
  <w:num w:numId="14" w16cid:durableId="841434761">
    <w:abstractNumId w:val="7"/>
  </w:num>
  <w:num w:numId="15" w16cid:durableId="1206718395">
    <w:abstractNumId w:val="21"/>
  </w:num>
  <w:num w:numId="16" w16cid:durableId="1190223322">
    <w:abstractNumId w:val="13"/>
  </w:num>
  <w:num w:numId="17" w16cid:durableId="147094334">
    <w:abstractNumId w:val="23"/>
  </w:num>
  <w:num w:numId="18" w16cid:durableId="691567020">
    <w:abstractNumId w:val="9"/>
  </w:num>
  <w:num w:numId="19" w16cid:durableId="424762511">
    <w:abstractNumId w:val="16"/>
  </w:num>
  <w:num w:numId="20" w16cid:durableId="1717270629">
    <w:abstractNumId w:val="24"/>
  </w:num>
  <w:num w:numId="21" w16cid:durableId="1101148438">
    <w:abstractNumId w:val="19"/>
  </w:num>
  <w:num w:numId="22" w16cid:durableId="594366923">
    <w:abstractNumId w:val="10"/>
  </w:num>
  <w:num w:numId="23" w16cid:durableId="617641065">
    <w:abstractNumId w:val="15"/>
  </w:num>
  <w:num w:numId="24" w16cid:durableId="735593152">
    <w:abstractNumId w:val="6"/>
  </w:num>
  <w:num w:numId="25" w16cid:durableId="1576012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F19"/>
    <w:rsid w:val="00000857"/>
    <w:rsid w:val="00000CE2"/>
    <w:rsid w:val="0000140F"/>
    <w:rsid w:val="00002504"/>
    <w:rsid w:val="00002BA4"/>
    <w:rsid w:val="00003F20"/>
    <w:rsid w:val="000040C9"/>
    <w:rsid w:val="0000485F"/>
    <w:rsid w:val="00006077"/>
    <w:rsid w:val="00007468"/>
    <w:rsid w:val="00007C5E"/>
    <w:rsid w:val="00007D52"/>
    <w:rsid w:val="00010745"/>
    <w:rsid w:val="000117D3"/>
    <w:rsid w:val="0001223A"/>
    <w:rsid w:val="00012AFE"/>
    <w:rsid w:val="00012E1B"/>
    <w:rsid w:val="00013CFA"/>
    <w:rsid w:val="000142FB"/>
    <w:rsid w:val="0001487F"/>
    <w:rsid w:val="00014BAA"/>
    <w:rsid w:val="00016C35"/>
    <w:rsid w:val="0001722F"/>
    <w:rsid w:val="00017F3D"/>
    <w:rsid w:val="0002032E"/>
    <w:rsid w:val="00020530"/>
    <w:rsid w:val="0002251C"/>
    <w:rsid w:val="0002450A"/>
    <w:rsid w:val="0002493A"/>
    <w:rsid w:val="00024D33"/>
    <w:rsid w:val="000262AA"/>
    <w:rsid w:val="0002679B"/>
    <w:rsid w:val="000268AF"/>
    <w:rsid w:val="00026A88"/>
    <w:rsid w:val="0002755A"/>
    <w:rsid w:val="000275CA"/>
    <w:rsid w:val="000278E3"/>
    <w:rsid w:val="0003054F"/>
    <w:rsid w:val="000307BE"/>
    <w:rsid w:val="0003150F"/>
    <w:rsid w:val="000319AF"/>
    <w:rsid w:val="00031F91"/>
    <w:rsid w:val="00032DB0"/>
    <w:rsid w:val="0003417B"/>
    <w:rsid w:val="00034C36"/>
    <w:rsid w:val="00035416"/>
    <w:rsid w:val="000356F5"/>
    <w:rsid w:val="000358CE"/>
    <w:rsid w:val="000362B8"/>
    <w:rsid w:val="000367CD"/>
    <w:rsid w:val="00036802"/>
    <w:rsid w:val="00036AFA"/>
    <w:rsid w:val="000370A4"/>
    <w:rsid w:val="0004018E"/>
    <w:rsid w:val="00041792"/>
    <w:rsid w:val="00041CD5"/>
    <w:rsid w:val="00042037"/>
    <w:rsid w:val="00042913"/>
    <w:rsid w:val="00042E39"/>
    <w:rsid w:val="00043201"/>
    <w:rsid w:val="000433AB"/>
    <w:rsid w:val="00043894"/>
    <w:rsid w:val="00043AAD"/>
    <w:rsid w:val="00043C55"/>
    <w:rsid w:val="00043D6A"/>
    <w:rsid w:val="000457C7"/>
    <w:rsid w:val="00046152"/>
    <w:rsid w:val="000476F5"/>
    <w:rsid w:val="00050320"/>
    <w:rsid w:val="00051F0C"/>
    <w:rsid w:val="0005243C"/>
    <w:rsid w:val="0005270F"/>
    <w:rsid w:val="0005296C"/>
    <w:rsid w:val="00053369"/>
    <w:rsid w:val="000542AB"/>
    <w:rsid w:val="00054340"/>
    <w:rsid w:val="00054914"/>
    <w:rsid w:val="00054A7A"/>
    <w:rsid w:val="00054E57"/>
    <w:rsid w:val="00054EE6"/>
    <w:rsid w:val="0005550A"/>
    <w:rsid w:val="0005571E"/>
    <w:rsid w:val="0005683B"/>
    <w:rsid w:val="00056990"/>
    <w:rsid w:val="00056D9E"/>
    <w:rsid w:val="00056F70"/>
    <w:rsid w:val="00057050"/>
    <w:rsid w:val="00057FC4"/>
    <w:rsid w:val="000603CC"/>
    <w:rsid w:val="00060DBC"/>
    <w:rsid w:val="000613F6"/>
    <w:rsid w:val="00061CED"/>
    <w:rsid w:val="000621B6"/>
    <w:rsid w:val="000625CB"/>
    <w:rsid w:val="00062BFE"/>
    <w:rsid w:val="00062F77"/>
    <w:rsid w:val="00063130"/>
    <w:rsid w:val="000652C9"/>
    <w:rsid w:val="000655DB"/>
    <w:rsid w:val="000658FB"/>
    <w:rsid w:val="00065F13"/>
    <w:rsid w:val="0006695E"/>
    <w:rsid w:val="0007004F"/>
    <w:rsid w:val="00070D07"/>
    <w:rsid w:val="00071928"/>
    <w:rsid w:val="00071B35"/>
    <w:rsid w:val="0007266F"/>
    <w:rsid w:val="000729CD"/>
    <w:rsid w:val="00073421"/>
    <w:rsid w:val="0007344C"/>
    <w:rsid w:val="00073938"/>
    <w:rsid w:val="00073E39"/>
    <w:rsid w:val="00074583"/>
    <w:rsid w:val="00074675"/>
    <w:rsid w:val="000748A6"/>
    <w:rsid w:val="00075B01"/>
    <w:rsid w:val="00075C4F"/>
    <w:rsid w:val="00077062"/>
    <w:rsid w:val="00080239"/>
    <w:rsid w:val="00080ED0"/>
    <w:rsid w:val="00081865"/>
    <w:rsid w:val="00081FAD"/>
    <w:rsid w:val="00083C27"/>
    <w:rsid w:val="00083CC1"/>
    <w:rsid w:val="00084006"/>
    <w:rsid w:val="000841EB"/>
    <w:rsid w:val="000858D1"/>
    <w:rsid w:val="00085CFD"/>
    <w:rsid w:val="00086A9E"/>
    <w:rsid w:val="000900A6"/>
    <w:rsid w:val="00090467"/>
    <w:rsid w:val="00090FE3"/>
    <w:rsid w:val="0009219A"/>
    <w:rsid w:val="000924DA"/>
    <w:rsid w:val="000925EF"/>
    <w:rsid w:val="00092931"/>
    <w:rsid w:val="00093CE1"/>
    <w:rsid w:val="00096233"/>
    <w:rsid w:val="0009692D"/>
    <w:rsid w:val="00096AD4"/>
    <w:rsid w:val="00097787"/>
    <w:rsid w:val="00097D4E"/>
    <w:rsid w:val="00097E44"/>
    <w:rsid w:val="000A011E"/>
    <w:rsid w:val="000A21BC"/>
    <w:rsid w:val="000A25A9"/>
    <w:rsid w:val="000A474E"/>
    <w:rsid w:val="000A5903"/>
    <w:rsid w:val="000A7158"/>
    <w:rsid w:val="000A71E6"/>
    <w:rsid w:val="000B1510"/>
    <w:rsid w:val="000B1B23"/>
    <w:rsid w:val="000B2579"/>
    <w:rsid w:val="000B2864"/>
    <w:rsid w:val="000B2D36"/>
    <w:rsid w:val="000B38E8"/>
    <w:rsid w:val="000B4A76"/>
    <w:rsid w:val="000B4F0B"/>
    <w:rsid w:val="000B5067"/>
    <w:rsid w:val="000B56CB"/>
    <w:rsid w:val="000B5D9F"/>
    <w:rsid w:val="000B5DE4"/>
    <w:rsid w:val="000B5FD1"/>
    <w:rsid w:val="000C02C7"/>
    <w:rsid w:val="000C0FC2"/>
    <w:rsid w:val="000C230C"/>
    <w:rsid w:val="000C23B5"/>
    <w:rsid w:val="000C24E8"/>
    <w:rsid w:val="000C2E0A"/>
    <w:rsid w:val="000C314E"/>
    <w:rsid w:val="000C4219"/>
    <w:rsid w:val="000C4A59"/>
    <w:rsid w:val="000C572D"/>
    <w:rsid w:val="000C5F78"/>
    <w:rsid w:val="000C649F"/>
    <w:rsid w:val="000C6A6A"/>
    <w:rsid w:val="000C794C"/>
    <w:rsid w:val="000C7BA2"/>
    <w:rsid w:val="000C7BF7"/>
    <w:rsid w:val="000D0C1E"/>
    <w:rsid w:val="000D0CEA"/>
    <w:rsid w:val="000D1557"/>
    <w:rsid w:val="000D2B04"/>
    <w:rsid w:val="000D349A"/>
    <w:rsid w:val="000D35B9"/>
    <w:rsid w:val="000D37BF"/>
    <w:rsid w:val="000D391C"/>
    <w:rsid w:val="000D3D39"/>
    <w:rsid w:val="000D3EFC"/>
    <w:rsid w:val="000D3FFA"/>
    <w:rsid w:val="000D4B61"/>
    <w:rsid w:val="000D6200"/>
    <w:rsid w:val="000D795C"/>
    <w:rsid w:val="000D7C1F"/>
    <w:rsid w:val="000E18B8"/>
    <w:rsid w:val="000E1B0A"/>
    <w:rsid w:val="000E21AC"/>
    <w:rsid w:val="000E265C"/>
    <w:rsid w:val="000E2845"/>
    <w:rsid w:val="000E34C2"/>
    <w:rsid w:val="000E354D"/>
    <w:rsid w:val="000E36A7"/>
    <w:rsid w:val="000E4021"/>
    <w:rsid w:val="000E4424"/>
    <w:rsid w:val="000E580B"/>
    <w:rsid w:val="000E62ED"/>
    <w:rsid w:val="000E7AFD"/>
    <w:rsid w:val="000E7D4F"/>
    <w:rsid w:val="000F201B"/>
    <w:rsid w:val="000F228E"/>
    <w:rsid w:val="000F2604"/>
    <w:rsid w:val="000F30FA"/>
    <w:rsid w:val="000F32B3"/>
    <w:rsid w:val="000F3C44"/>
    <w:rsid w:val="000F47DB"/>
    <w:rsid w:val="000F4C8A"/>
    <w:rsid w:val="000F5D34"/>
    <w:rsid w:val="000F7472"/>
    <w:rsid w:val="000F7960"/>
    <w:rsid w:val="000F7ADF"/>
    <w:rsid w:val="000F7B8D"/>
    <w:rsid w:val="00101162"/>
    <w:rsid w:val="00102402"/>
    <w:rsid w:val="001024C4"/>
    <w:rsid w:val="00102BFA"/>
    <w:rsid w:val="00103ABA"/>
    <w:rsid w:val="001042D0"/>
    <w:rsid w:val="0010480E"/>
    <w:rsid w:val="00104951"/>
    <w:rsid w:val="001051D8"/>
    <w:rsid w:val="0010570A"/>
    <w:rsid w:val="00106872"/>
    <w:rsid w:val="00106AE8"/>
    <w:rsid w:val="00107778"/>
    <w:rsid w:val="00107941"/>
    <w:rsid w:val="00107FD8"/>
    <w:rsid w:val="00110112"/>
    <w:rsid w:val="00111090"/>
    <w:rsid w:val="0011157B"/>
    <w:rsid w:val="00111BE3"/>
    <w:rsid w:val="0011241E"/>
    <w:rsid w:val="0011281D"/>
    <w:rsid w:val="00114908"/>
    <w:rsid w:val="00114F84"/>
    <w:rsid w:val="00115041"/>
    <w:rsid w:val="001156C1"/>
    <w:rsid w:val="001169FF"/>
    <w:rsid w:val="001200C6"/>
    <w:rsid w:val="0012232E"/>
    <w:rsid w:val="00122482"/>
    <w:rsid w:val="001225D4"/>
    <w:rsid w:val="001226D9"/>
    <w:rsid w:val="001238FA"/>
    <w:rsid w:val="001243AE"/>
    <w:rsid w:val="00124F15"/>
    <w:rsid w:val="001261D4"/>
    <w:rsid w:val="0012621C"/>
    <w:rsid w:val="00126D79"/>
    <w:rsid w:val="0013025A"/>
    <w:rsid w:val="001317E6"/>
    <w:rsid w:val="00131A73"/>
    <w:rsid w:val="00131AC0"/>
    <w:rsid w:val="00132E13"/>
    <w:rsid w:val="00133702"/>
    <w:rsid w:val="0013375D"/>
    <w:rsid w:val="001338DD"/>
    <w:rsid w:val="00134680"/>
    <w:rsid w:val="00134AC5"/>
    <w:rsid w:val="00134E30"/>
    <w:rsid w:val="00134FFC"/>
    <w:rsid w:val="00135C11"/>
    <w:rsid w:val="00135CD9"/>
    <w:rsid w:val="00136D46"/>
    <w:rsid w:val="0013700C"/>
    <w:rsid w:val="00137993"/>
    <w:rsid w:val="00141131"/>
    <w:rsid w:val="001411C9"/>
    <w:rsid w:val="0014156F"/>
    <w:rsid w:val="00142198"/>
    <w:rsid w:val="00142991"/>
    <w:rsid w:val="00142E55"/>
    <w:rsid w:val="00142F6D"/>
    <w:rsid w:val="00143016"/>
    <w:rsid w:val="00145824"/>
    <w:rsid w:val="0014594F"/>
    <w:rsid w:val="00146CD9"/>
    <w:rsid w:val="00147166"/>
    <w:rsid w:val="00147196"/>
    <w:rsid w:val="00150C06"/>
    <w:rsid w:val="00150D68"/>
    <w:rsid w:val="0015271A"/>
    <w:rsid w:val="001528D2"/>
    <w:rsid w:val="00153596"/>
    <w:rsid w:val="001542A1"/>
    <w:rsid w:val="0015530E"/>
    <w:rsid w:val="0015576F"/>
    <w:rsid w:val="00155DA6"/>
    <w:rsid w:val="00157F75"/>
    <w:rsid w:val="00161276"/>
    <w:rsid w:val="00161900"/>
    <w:rsid w:val="00162534"/>
    <w:rsid w:val="0016396F"/>
    <w:rsid w:val="00164E8C"/>
    <w:rsid w:val="00165656"/>
    <w:rsid w:val="001663C5"/>
    <w:rsid w:val="001671D7"/>
    <w:rsid w:val="001674FE"/>
    <w:rsid w:val="001715A6"/>
    <w:rsid w:val="00171AD5"/>
    <w:rsid w:val="00171EE1"/>
    <w:rsid w:val="00172217"/>
    <w:rsid w:val="001727AF"/>
    <w:rsid w:val="00172CFA"/>
    <w:rsid w:val="00173C54"/>
    <w:rsid w:val="00174F7D"/>
    <w:rsid w:val="0017598B"/>
    <w:rsid w:val="00175CE7"/>
    <w:rsid w:val="0017615B"/>
    <w:rsid w:val="00176216"/>
    <w:rsid w:val="00176940"/>
    <w:rsid w:val="00176BA4"/>
    <w:rsid w:val="00176D0C"/>
    <w:rsid w:val="00177217"/>
    <w:rsid w:val="00177909"/>
    <w:rsid w:val="00177EDB"/>
    <w:rsid w:val="0018063B"/>
    <w:rsid w:val="001812EE"/>
    <w:rsid w:val="00181D63"/>
    <w:rsid w:val="001827B8"/>
    <w:rsid w:val="001836B6"/>
    <w:rsid w:val="00183C30"/>
    <w:rsid w:val="00183E83"/>
    <w:rsid w:val="00184205"/>
    <w:rsid w:val="00184D05"/>
    <w:rsid w:val="00185E66"/>
    <w:rsid w:val="001861B9"/>
    <w:rsid w:val="0018657F"/>
    <w:rsid w:val="001869A1"/>
    <w:rsid w:val="00186AB9"/>
    <w:rsid w:val="0018746B"/>
    <w:rsid w:val="001910C2"/>
    <w:rsid w:val="001916D1"/>
    <w:rsid w:val="00191CAA"/>
    <w:rsid w:val="0019200C"/>
    <w:rsid w:val="00192178"/>
    <w:rsid w:val="00192532"/>
    <w:rsid w:val="0019275B"/>
    <w:rsid w:val="00194E3F"/>
    <w:rsid w:val="00195CFE"/>
    <w:rsid w:val="00195E94"/>
    <w:rsid w:val="00196166"/>
    <w:rsid w:val="001961A7"/>
    <w:rsid w:val="0019668D"/>
    <w:rsid w:val="001970EA"/>
    <w:rsid w:val="00197E7B"/>
    <w:rsid w:val="001A03EE"/>
    <w:rsid w:val="001A0DD3"/>
    <w:rsid w:val="001A1509"/>
    <w:rsid w:val="001A3035"/>
    <w:rsid w:val="001A3B79"/>
    <w:rsid w:val="001A432C"/>
    <w:rsid w:val="001A523D"/>
    <w:rsid w:val="001A5FFD"/>
    <w:rsid w:val="001A703F"/>
    <w:rsid w:val="001A7CAC"/>
    <w:rsid w:val="001B025E"/>
    <w:rsid w:val="001B102D"/>
    <w:rsid w:val="001B1658"/>
    <w:rsid w:val="001B248B"/>
    <w:rsid w:val="001B35A3"/>
    <w:rsid w:val="001B3CB1"/>
    <w:rsid w:val="001B4928"/>
    <w:rsid w:val="001B4949"/>
    <w:rsid w:val="001B54C0"/>
    <w:rsid w:val="001B55E6"/>
    <w:rsid w:val="001B5CF8"/>
    <w:rsid w:val="001B5CFD"/>
    <w:rsid w:val="001B6644"/>
    <w:rsid w:val="001B6D1B"/>
    <w:rsid w:val="001B6D6A"/>
    <w:rsid w:val="001B6EB1"/>
    <w:rsid w:val="001B717C"/>
    <w:rsid w:val="001B72D4"/>
    <w:rsid w:val="001C06E7"/>
    <w:rsid w:val="001C0DAC"/>
    <w:rsid w:val="001C1345"/>
    <w:rsid w:val="001C1477"/>
    <w:rsid w:val="001C18C4"/>
    <w:rsid w:val="001C222B"/>
    <w:rsid w:val="001C2262"/>
    <w:rsid w:val="001C2495"/>
    <w:rsid w:val="001C2DEF"/>
    <w:rsid w:val="001C2E7A"/>
    <w:rsid w:val="001C4792"/>
    <w:rsid w:val="001C4BD1"/>
    <w:rsid w:val="001C55CB"/>
    <w:rsid w:val="001C5D35"/>
    <w:rsid w:val="001C5E87"/>
    <w:rsid w:val="001C6157"/>
    <w:rsid w:val="001C67B9"/>
    <w:rsid w:val="001C769F"/>
    <w:rsid w:val="001C7D77"/>
    <w:rsid w:val="001D21D2"/>
    <w:rsid w:val="001D2475"/>
    <w:rsid w:val="001D311E"/>
    <w:rsid w:val="001D3A48"/>
    <w:rsid w:val="001D3F88"/>
    <w:rsid w:val="001D41D0"/>
    <w:rsid w:val="001D460A"/>
    <w:rsid w:val="001D4B46"/>
    <w:rsid w:val="001D4F57"/>
    <w:rsid w:val="001D60B9"/>
    <w:rsid w:val="001D7001"/>
    <w:rsid w:val="001D7916"/>
    <w:rsid w:val="001D7A76"/>
    <w:rsid w:val="001D7DEF"/>
    <w:rsid w:val="001E1727"/>
    <w:rsid w:val="001E1EAF"/>
    <w:rsid w:val="001E211F"/>
    <w:rsid w:val="001E338E"/>
    <w:rsid w:val="001E3450"/>
    <w:rsid w:val="001E399D"/>
    <w:rsid w:val="001E3E98"/>
    <w:rsid w:val="001E49DE"/>
    <w:rsid w:val="001E51A3"/>
    <w:rsid w:val="001E623B"/>
    <w:rsid w:val="001E711E"/>
    <w:rsid w:val="001E73BE"/>
    <w:rsid w:val="001E7AA8"/>
    <w:rsid w:val="001E7FDE"/>
    <w:rsid w:val="001F0DA5"/>
    <w:rsid w:val="001F1440"/>
    <w:rsid w:val="001F1891"/>
    <w:rsid w:val="001F1DB3"/>
    <w:rsid w:val="001F2AE5"/>
    <w:rsid w:val="001F2F13"/>
    <w:rsid w:val="001F3614"/>
    <w:rsid w:val="001F4DC7"/>
    <w:rsid w:val="001F5D19"/>
    <w:rsid w:val="001F6A20"/>
    <w:rsid w:val="001F7980"/>
    <w:rsid w:val="001F7C38"/>
    <w:rsid w:val="0020040E"/>
    <w:rsid w:val="00201F17"/>
    <w:rsid w:val="00203516"/>
    <w:rsid w:val="0020518F"/>
    <w:rsid w:val="00205213"/>
    <w:rsid w:val="00205992"/>
    <w:rsid w:val="002064E2"/>
    <w:rsid w:val="0020676D"/>
    <w:rsid w:val="00210054"/>
    <w:rsid w:val="00210577"/>
    <w:rsid w:val="002105E3"/>
    <w:rsid w:val="00210B25"/>
    <w:rsid w:val="0021194C"/>
    <w:rsid w:val="0021199C"/>
    <w:rsid w:val="00211B35"/>
    <w:rsid w:val="00212925"/>
    <w:rsid w:val="002136D4"/>
    <w:rsid w:val="00213FBE"/>
    <w:rsid w:val="0021519E"/>
    <w:rsid w:val="00215606"/>
    <w:rsid w:val="002165EA"/>
    <w:rsid w:val="00216B2A"/>
    <w:rsid w:val="00217DBB"/>
    <w:rsid w:val="00220941"/>
    <w:rsid w:val="00220B3B"/>
    <w:rsid w:val="00220F63"/>
    <w:rsid w:val="00222108"/>
    <w:rsid w:val="00222BE1"/>
    <w:rsid w:val="0022375E"/>
    <w:rsid w:val="00223E98"/>
    <w:rsid w:val="002244AA"/>
    <w:rsid w:val="002244DB"/>
    <w:rsid w:val="002245E1"/>
    <w:rsid w:val="00224923"/>
    <w:rsid w:val="002259EB"/>
    <w:rsid w:val="00225C26"/>
    <w:rsid w:val="0022640E"/>
    <w:rsid w:val="00226424"/>
    <w:rsid w:val="002272AD"/>
    <w:rsid w:val="002275C1"/>
    <w:rsid w:val="00227F7C"/>
    <w:rsid w:val="002329F6"/>
    <w:rsid w:val="00232A72"/>
    <w:rsid w:val="00233B88"/>
    <w:rsid w:val="00235462"/>
    <w:rsid w:val="002354A0"/>
    <w:rsid w:val="002366FA"/>
    <w:rsid w:val="00236DA7"/>
    <w:rsid w:val="0023760B"/>
    <w:rsid w:val="002378A6"/>
    <w:rsid w:val="002378FA"/>
    <w:rsid w:val="00237D2B"/>
    <w:rsid w:val="002405F3"/>
    <w:rsid w:val="00240B61"/>
    <w:rsid w:val="00241698"/>
    <w:rsid w:val="00241F69"/>
    <w:rsid w:val="0024232C"/>
    <w:rsid w:val="00242377"/>
    <w:rsid w:val="0024296D"/>
    <w:rsid w:val="00242EF3"/>
    <w:rsid w:val="00243681"/>
    <w:rsid w:val="00243C6B"/>
    <w:rsid w:val="00244ABF"/>
    <w:rsid w:val="00244DE0"/>
    <w:rsid w:val="00245974"/>
    <w:rsid w:val="00245FB2"/>
    <w:rsid w:val="00246916"/>
    <w:rsid w:val="00247143"/>
    <w:rsid w:val="00247DE2"/>
    <w:rsid w:val="00247F59"/>
    <w:rsid w:val="00247FDD"/>
    <w:rsid w:val="00250218"/>
    <w:rsid w:val="00250BC1"/>
    <w:rsid w:val="00251419"/>
    <w:rsid w:val="00252F51"/>
    <w:rsid w:val="00252F52"/>
    <w:rsid w:val="00253A16"/>
    <w:rsid w:val="00253B4B"/>
    <w:rsid w:val="002541D3"/>
    <w:rsid w:val="00255098"/>
    <w:rsid w:val="0025593B"/>
    <w:rsid w:val="002559DE"/>
    <w:rsid w:val="002567B8"/>
    <w:rsid w:val="00257291"/>
    <w:rsid w:val="002611B6"/>
    <w:rsid w:val="002617EB"/>
    <w:rsid w:val="0026226F"/>
    <w:rsid w:val="0026229A"/>
    <w:rsid w:val="0026316A"/>
    <w:rsid w:val="002631AF"/>
    <w:rsid w:val="00263649"/>
    <w:rsid w:val="00264739"/>
    <w:rsid w:val="002657DC"/>
    <w:rsid w:val="00265A20"/>
    <w:rsid w:val="00266BDC"/>
    <w:rsid w:val="00267524"/>
    <w:rsid w:val="00267A56"/>
    <w:rsid w:val="0027005C"/>
    <w:rsid w:val="00270408"/>
    <w:rsid w:val="002707A1"/>
    <w:rsid w:val="00270B53"/>
    <w:rsid w:val="0027129A"/>
    <w:rsid w:val="0027182D"/>
    <w:rsid w:val="00271A23"/>
    <w:rsid w:val="0027262F"/>
    <w:rsid w:val="00272879"/>
    <w:rsid w:val="00273089"/>
    <w:rsid w:val="0027478D"/>
    <w:rsid w:val="00274854"/>
    <w:rsid w:val="00274CB7"/>
    <w:rsid w:val="002751E9"/>
    <w:rsid w:val="00275620"/>
    <w:rsid w:val="0027609D"/>
    <w:rsid w:val="00277A23"/>
    <w:rsid w:val="0028038D"/>
    <w:rsid w:val="0028054E"/>
    <w:rsid w:val="00281BAD"/>
    <w:rsid w:val="0028211E"/>
    <w:rsid w:val="00282D0D"/>
    <w:rsid w:val="002834B6"/>
    <w:rsid w:val="00283B22"/>
    <w:rsid w:val="00283B2C"/>
    <w:rsid w:val="00284314"/>
    <w:rsid w:val="00285369"/>
    <w:rsid w:val="002859C1"/>
    <w:rsid w:val="00286923"/>
    <w:rsid w:val="00287030"/>
    <w:rsid w:val="0028720F"/>
    <w:rsid w:val="002873C9"/>
    <w:rsid w:val="00287865"/>
    <w:rsid w:val="00287C48"/>
    <w:rsid w:val="00287D0A"/>
    <w:rsid w:val="00287F00"/>
    <w:rsid w:val="00290CDD"/>
    <w:rsid w:val="00291316"/>
    <w:rsid w:val="002916BE"/>
    <w:rsid w:val="00291BF9"/>
    <w:rsid w:val="00291E04"/>
    <w:rsid w:val="00294500"/>
    <w:rsid w:val="0029468D"/>
    <w:rsid w:val="0029480B"/>
    <w:rsid w:val="00295144"/>
    <w:rsid w:val="002A04FE"/>
    <w:rsid w:val="002A06BE"/>
    <w:rsid w:val="002A06F9"/>
    <w:rsid w:val="002A07DC"/>
    <w:rsid w:val="002A08A9"/>
    <w:rsid w:val="002A0C96"/>
    <w:rsid w:val="002A17B6"/>
    <w:rsid w:val="002A1FB6"/>
    <w:rsid w:val="002A362F"/>
    <w:rsid w:val="002A3679"/>
    <w:rsid w:val="002A3CBC"/>
    <w:rsid w:val="002A3F14"/>
    <w:rsid w:val="002A3F9D"/>
    <w:rsid w:val="002A5894"/>
    <w:rsid w:val="002A59E2"/>
    <w:rsid w:val="002A5F54"/>
    <w:rsid w:val="002A6610"/>
    <w:rsid w:val="002A6920"/>
    <w:rsid w:val="002A6DB8"/>
    <w:rsid w:val="002A7D47"/>
    <w:rsid w:val="002B07C7"/>
    <w:rsid w:val="002B235F"/>
    <w:rsid w:val="002B24AF"/>
    <w:rsid w:val="002B260A"/>
    <w:rsid w:val="002B334F"/>
    <w:rsid w:val="002B3755"/>
    <w:rsid w:val="002B38A7"/>
    <w:rsid w:val="002B4C89"/>
    <w:rsid w:val="002B55BC"/>
    <w:rsid w:val="002B57DA"/>
    <w:rsid w:val="002B5E80"/>
    <w:rsid w:val="002B5F92"/>
    <w:rsid w:val="002B675E"/>
    <w:rsid w:val="002B7D31"/>
    <w:rsid w:val="002C015C"/>
    <w:rsid w:val="002C15D0"/>
    <w:rsid w:val="002C2755"/>
    <w:rsid w:val="002C3DCC"/>
    <w:rsid w:val="002C47F2"/>
    <w:rsid w:val="002C4E33"/>
    <w:rsid w:val="002C5F8F"/>
    <w:rsid w:val="002C6655"/>
    <w:rsid w:val="002C68AB"/>
    <w:rsid w:val="002C6D1D"/>
    <w:rsid w:val="002C6D80"/>
    <w:rsid w:val="002C74A9"/>
    <w:rsid w:val="002C7C52"/>
    <w:rsid w:val="002C7DA7"/>
    <w:rsid w:val="002D0077"/>
    <w:rsid w:val="002D0232"/>
    <w:rsid w:val="002D14D5"/>
    <w:rsid w:val="002D14F5"/>
    <w:rsid w:val="002D378C"/>
    <w:rsid w:val="002D3806"/>
    <w:rsid w:val="002D3A3D"/>
    <w:rsid w:val="002D3F21"/>
    <w:rsid w:val="002D4323"/>
    <w:rsid w:val="002D4CF2"/>
    <w:rsid w:val="002D541B"/>
    <w:rsid w:val="002D5450"/>
    <w:rsid w:val="002D547D"/>
    <w:rsid w:val="002D5BFE"/>
    <w:rsid w:val="002D6504"/>
    <w:rsid w:val="002D6857"/>
    <w:rsid w:val="002D7F97"/>
    <w:rsid w:val="002E05E0"/>
    <w:rsid w:val="002E0B31"/>
    <w:rsid w:val="002E0EDF"/>
    <w:rsid w:val="002E2038"/>
    <w:rsid w:val="002E3BC6"/>
    <w:rsid w:val="002E4E61"/>
    <w:rsid w:val="002E57A8"/>
    <w:rsid w:val="002E5AB2"/>
    <w:rsid w:val="002E6008"/>
    <w:rsid w:val="002E771C"/>
    <w:rsid w:val="002E791F"/>
    <w:rsid w:val="002E79B0"/>
    <w:rsid w:val="002F0842"/>
    <w:rsid w:val="002F0BB9"/>
    <w:rsid w:val="002F300C"/>
    <w:rsid w:val="002F4006"/>
    <w:rsid w:val="002F41C6"/>
    <w:rsid w:val="002F43DB"/>
    <w:rsid w:val="002F4E48"/>
    <w:rsid w:val="002F6979"/>
    <w:rsid w:val="002F6F3C"/>
    <w:rsid w:val="002F7706"/>
    <w:rsid w:val="002F7C5C"/>
    <w:rsid w:val="0030039E"/>
    <w:rsid w:val="00300A88"/>
    <w:rsid w:val="00301085"/>
    <w:rsid w:val="00301114"/>
    <w:rsid w:val="00302FA4"/>
    <w:rsid w:val="00303E28"/>
    <w:rsid w:val="0030546C"/>
    <w:rsid w:val="003070E1"/>
    <w:rsid w:val="003073F7"/>
    <w:rsid w:val="00307510"/>
    <w:rsid w:val="003075E5"/>
    <w:rsid w:val="003077D8"/>
    <w:rsid w:val="00310596"/>
    <w:rsid w:val="003119CB"/>
    <w:rsid w:val="00311BB8"/>
    <w:rsid w:val="003126C5"/>
    <w:rsid w:val="00312711"/>
    <w:rsid w:val="00312E74"/>
    <w:rsid w:val="00313059"/>
    <w:rsid w:val="00313680"/>
    <w:rsid w:val="003141D1"/>
    <w:rsid w:val="003143FF"/>
    <w:rsid w:val="00314907"/>
    <w:rsid w:val="00314BB5"/>
    <w:rsid w:val="00317A37"/>
    <w:rsid w:val="0032021F"/>
    <w:rsid w:val="003209D0"/>
    <w:rsid w:val="00321855"/>
    <w:rsid w:val="00321DA5"/>
    <w:rsid w:val="0032248A"/>
    <w:rsid w:val="00322788"/>
    <w:rsid w:val="00323581"/>
    <w:rsid w:val="00324657"/>
    <w:rsid w:val="0032485D"/>
    <w:rsid w:val="00324C14"/>
    <w:rsid w:val="00325220"/>
    <w:rsid w:val="00325287"/>
    <w:rsid w:val="00325A25"/>
    <w:rsid w:val="00325F13"/>
    <w:rsid w:val="0032661B"/>
    <w:rsid w:val="00326CE5"/>
    <w:rsid w:val="0032702F"/>
    <w:rsid w:val="0032704B"/>
    <w:rsid w:val="003279EF"/>
    <w:rsid w:val="003300D4"/>
    <w:rsid w:val="003322FA"/>
    <w:rsid w:val="00332583"/>
    <w:rsid w:val="00334C31"/>
    <w:rsid w:val="00336382"/>
    <w:rsid w:val="00337C99"/>
    <w:rsid w:val="00340125"/>
    <w:rsid w:val="003405CD"/>
    <w:rsid w:val="00340AF4"/>
    <w:rsid w:val="00340BB3"/>
    <w:rsid w:val="00340C2F"/>
    <w:rsid w:val="00341023"/>
    <w:rsid w:val="00341651"/>
    <w:rsid w:val="0034218E"/>
    <w:rsid w:val="0034234E"/>
    <w:rsid w:val="003429E1"/>
    <w:rsid w:val="0034331B"/>
    <w:rsid w:val="00343E92"/>
    <w:rsid w:val="00343EF9"/>
    <w:rsid w:val="0034425D"/>
    <w:rsid w:val="003450CD"/>
    <w:rsid w:val="003455B4"/>
    <w:rsid w:val="00345CD6"/>
    <w:rsid w:val="00345D49"/>
    <w:rsid w:val="00346266"/>
    <w:rsid w:val="003467ED"/>
    <w:rsid w:val="00346C17"/>
    <w:rsid w:val="00347B2E"/>
    <w:rsid w:val="00347D26"/>
    <w:rsid w:val="00350AB1"/>
    <w:rsid w:val="0035186D"/>
    <w:rsid w:val="00352757"/>
    <w:rsid w:val="00352D7C"/>
    <w:rsid w:val="003534FF"/>
    <w:rsid w:val="00353686"/>
    <w:rsid w:val="00353761"/>
    <w:rsid w:val="00353C50"/>
    <w:rsid w:val="00354531"/>
    <w:rsid w:val="003545A5"/>
    <w:rsid w:val="00356C9D"/>
    <w:rsid w:val="00356DDF"/>
    <w:rsid w:val="00356F09"/>
    <w:rsid w:val="00357287"/>
    <w:rsid w:val="00357BC8"/>
    <w:rsid w:val="00360951"/>
    <w:rsid w:val="003609F2"/>
    <w:rsid w:val="00361684"/>
    <w:rsid w:val="003629CB"/>
    <w:rsid w:val="003632D7"/>
    <w:rsid w:val="003636FC"/>
    <w:rsid w:val="00363979"/>
    <w:rsid w:val="00364B15"/>
    <w:rsid w:val="00365532"/>
    <w:rsid w:val="00365E40"/>
    <w:rsid w:val="00366539"/>
    <w:rsid w:val="003670CD"/>
    <w:rsid w:val="00367B4A"/>
    <w:rsid w:val="00367CC5"/>
    <w:rsid w:val="00367FCE"/>
    <w:rsid w:val="0037034A"/>
    <w:rsid w:val="0037082D"/>
    <w:rsid w:val="00371CB8"/>
    <w:rsid w:val="00373888"/>
    <w:rsid w:val="00373E02"/>
    <w:rsid w:val="0037455E"/>
    <w:rsid w:val="0037490B"/>
    <w:rsid w:val="00374D3F"/>
    <w:rsid w:val="00375899"/>
    <w:rsid w:val="00376514"/>
    <w:rsid w:val="00376F8A"/>
    <w:rsid w:val="00377F8D"/>
    <w:rsid w:val="00380089"/>
    <w:rsid w:val="0038109D"/>
    <w:rsid w:val="0038150F"/>
    <w:rsid w:val="00381689"/>
    <w:rsid w:val="0038280B"/>
    <w:rsid w:val="0038285A"/>
    <w:rsid w:val="00383D08"/>
    <w:rsid w:val="003841C3"/>
    <w:rsid w:val="00384900"/>
    <w:rsid w:val="00386AAD"/>
    <w:rsid w:val="00386E03"/>
    <w:rsid w:val="00386F9E"/>
    <w:rsid w:val="0039067B"/>
    <w:rsid w:val="003908A2"/>
    <w:rsid w:val="00391150"/>
    <w:rsid w:val="00391A91"/>
    <w:rsid w:val="0039249D"/>
    <w:rsid w:val="00392CD1"/>
    <w:rsid w:val="00392F32"/>
    <w:rsid w:val="0039364D"/>
    <w:rsid w:val="00394264"/>
    <w:rsid w:val="00394270"/>
    <w:rsid w:val="00394719"/>
    <w:rsid w:val="00396F86"/>
    <w:rsid w:val="003971D7"/>
    <w:rsid w:val="003A2303"/>
    <w:rsid w:val="003A3174"/>
    <w:rsid w:val="003A549A"/>
    <w:rsid w:val="003A5FB3"/>
    <w:rsid w:val="003A7152"/>
    <w:rsid w:val="003A7B73"/>
    <w:rsid w:val="003B0156"/>
    <w:rsid w:val="003B07DC"/>
    <w:rsid w:val="003B1ACB"/>
    <w:rsid w:val="003B1D9A"/>
    <w:rsid w:val="003B2542"/>
    <w:rsid w:val="003B3009"/>
    <w:rsid w:val="003B38DE"/>
    <w:rsid w:val="003B3969"/>
    <w:rsid w:val="003B39A2"/>
    <w:rsid w:val="003B3AA6"/>
    <w:rsid w:val="003B3CF6"/>
    <w:rsid w:val="003B51A2"/>
    <w:rsid w:val="003B51DB"/>
    <w:rsid w:val="003B6163"/>
    <w:rsid w:val="003B6470"/>
    <w:rsid w:val="003B71A3"/>
    <w:rsid w:val="003C02C9"/>
    <w:rsid w:val="003C1086"/>
    <w:rsid w:val="003C2B71"/>
    <w:rsid w:val="003C2BB5"/>
    <w:rsid w:val="003C310E"/>
    <w:rsid w:val="003C3740"/>
    <w:rsid w:val="003C3E9D"/>
    <w:rsid w:val="003C41F9"/>
    <w:rsid w:val="003C43F5"/>
    <w:rsid w:val="003C4834"/>
    <w:rsid w:val="003C49EB"/>
    <w:rsid w:val="003C5C0F"/>
    <w:rsid w:val="003C61DA"/>
    <w:rsid w:val="003C6DB5"/>
    <w:rsid w:val="003D0E13"/>
    <w:rsid w:val="003D113D"/>
    <w:rsid w:val="003D2C89"/>
    <w:rsid w:val="003D3C93"/>
    <w:rsid w:val="003D47FE"/>
    <w:rsid w:val="003D534E"/>
    <w:rsid w:val="003D5447"/>
    <w:rsid w:val="003D619C"/>
    <w:rsid w:val="003D67F5"/>
    <w:rsid w:val="003D6920"/>
    <w:rsid w:val="003D6EB8"/>
    <w:rsid w:val="003D7304"/>
    <w:rsid w:val="003D7D90"/>
    <w:rsid w:val="003E005E"/>
    <w:rsid w:val="003E036D"/>
    <w:rsid w:val="003E09C8"/>
    <w:rsid w:val="003E1CBD"/>
    <w:rsid w:val="003E20E7"/>
    <w:rsid w:val="003E2582"/>
    <w:rsid w:val="003E2A4B"/>
    <w:rsid w:val="003E326F"/>
    <w:rsid w:val="003E3396"/>
    <w:rsid w:val="003E36E6"/>
    <w:rsid w:val="003E40CC"/>
    <w:rsid w:val="003E42D7"/>
    <w:rsid w:val="003E513F"/>
    <w:rsid w:val="003E5363"/>
    <w:rsid w:val="003E5897"/>
    <w:rsid w:val="003E61FF"/>
    <w:rsid w:val="003F00DC"/>
    <w:rsid w:val="003F137F"/>
    <w:rsid w:val="003F1821"/>
    <w:rsid w:val="003F1E1D"/>
    <w:rsid w:val="003F2441"/>
    <w:rsid w:val="003F29BE"/>
    <w:rsid w:val="003F3349"/>
    <w:rsid w:val="003F3AFE"/>
    <w:rsid w:val="003F3FAE"/>
    <w:rsid w:val="003F47E7"/>
    <w:rsid w:val="003F4F68"/>
    <w:rsid w:val="003F50FF"/>
    <w:rsid w:val="003F543D"/>
    <w:rsid w:val="003F560A"/>
    <w:rsid w:val="003F5935"/>
    <w:rsid w:val="003F5DF3"/>
    <w:rsid w:val="003F655C"/>
    <w:rsid w:val="003F69B3"/>
    <w:rsid w:val="003F7883"/>
    <w:rsid w:val="003F7E9F"/>
    <w:rsid w:val="0040038E"/>
    <w:rsid w:val="0040101B"/>
    <w:rsid w:val="00401565"/>
    <w:rsid w:val="00401729"/>
    <w:rsid w:val="00403C93"/>
    <w:rsid w:val="004053B7"/>
    <w:rsid w:val="004058FC"/>
    <w:rsid w:val="004060CA"/>
    <w:rsid w:val="00406211"/>
    <w:rsid w:val="004062D3"/>
    <w:rsid w:val="004063B0"/>
    <w:rsid w:val="0040640E"/>
    <w:rsid w:val="00406FB1"/>
    <w:rsid w:val="004078C2"/>
    <w:rsid w:val="00407909"/>
    <w:rsid w:val="00407D57"/>
    <w:rsid w:val="0041067C"/>
    <w:rsid w:val="00410B47"/>
    <w:rsid w:val="00411739"/>
    <w:rsid w:val="00411805"/>
    <w:rsid w:val="004118DA"/>
    <w:rsid w:val="00412926"/>
    <w:rsid w:val="004143D8"/>
    <w:rsid w:val="004147F2"/>
    <w:rsid w:val="0041506C"/>
    <w:rsid w:val="00415169"/>
    <w:rsid w:val="00415D73"/>
    <w:rsid w:val="0041627C"/>
    <w:rsid w:val="00416313"/>
    <w:rsid w:val="004168E9"/>
    <w:rsid w:val="00416B99"/>
    <w:rsid w:val="004179C0"/>
    <w:rsid w:val="004206EC"/>
    <w:rsid w:val="00421682"/>
    <w:rsid w:val="00422805"/>
    <w:rsid w:val="004232E4"/>
    <w:rsid w:val="00423BFC"/>
    <w:rsid w:val="00423EAF"/>
    <w:rsid w:val="00423ED8"/>
    <w:rsid w:val="0042428A"/>
    <w:rsid w:val="00424C07"/>
    <w:rsid w:val="00425041"/>
    <w:rsid w:val="00426710"/>
    <w:rsid w:val="004269FE"/>
    <w:rsid w:val="00426DA1"/>
    <w:rsid w:val="00427421"/>
    <w:rsid w:val="00427A70"/>
    <w:rsid w:val="004309F6"/>
    <w:rsid w:val="00431215"/>
    <w:rsid w:val="004317C9"/>
    <w:rsid w:val="00431DD3"/>
    <w:rsid w:val="0043283B"/>
    <w:rsid w:val="00432EB5"/>
    <w:rsid w:val="0043420F"/>
    <w:rsid w:val="00435D97"/>
    <w:rsid w:val="00440410"/>
    <w:rsid w:val="004414BC"/>
    <w:rsid w:val="00441AF9"/>
    <w:rsid w:val="00442828"/>
    <w:rsid w:val="00443A47"/>
    <w:rsid w:val="00445295"/>
    <w:rsid w:val="00445BEB"/>
    <w:rsid w:val="00445C6F"/>
    <w:rsid w:val="0044649D"/>
    <w:rsid w:val="00446550"/>
    <w:rsid w:val="00446930"/>
    <w:rsid w:val="0044794D"/>
    <w:rsid w:val="00447A76"/>
    <w:rsid w:val="00447F15"/>
    <w:rsid w:val="004507FE"/>
    <w:rsid w:val="00451429"/>
    <w:rsid w:val="004518AC"/>
    <w:rsid w:val="00452286"/>
    <w:rsid w:val="0045287E"/>
    <w:rsid w:val="0045349F"/>
    <w:rsid w:val="0045354B"/>
    <w:rsid w:val="00453780"/>
    <w:rsid w:val="00453EBB"/>
    <w:rsid w:val="004549F2"/>
    <w:rsid w:val="00455345"/>
    <w:rsid w:val="00455BB8"/>
    <w:rsid w:val="00457099"/>
    <w:rsid w:val="004574D6"/>
    <w:rsid w:val="00460F78"/>
    <w:rsid w:val="00461002"/>
    <w:rsid w:val="0046111D"/>
    <w:rsid w:val="0046210C"/>
    <w:rsid w:val="00462FD4"/>
    <w:rsid w:val="0046322B"/>
    <w:rsid w:val="00464072"/>
    <w:rsid w:val="004641BA"/>
    <w:rsid w:val="00465666"/>
    <w:rsid w:val="00465CFF"/>
    <w:rsid w:val="004661F8"/>
    <w:rsid w:val="0047060A"/>
    <w:rsid w:val="00470838"/>
    <w:rsid w:val="00470F67"/>
    <w:rsid w:val="00471121"/>
    <w:rsid w:val="0047130E"/>
    <w:rsid w:val="00471F43"/>
    <w:rsid w:val="004723C8"/>
    <w:rsid w:val="00472461"/>
    <w:rsid w:val="004724B0"/>
    <w:rsid w:val="00472B85"/>
    <w:rsid w:val="0047336E"/>
    <w:rsid w:val="0047370F"/>
    <w:rsid w:val="004737F8"/>
    <w:rsid w:val="00473E2C"/>
    <w:rsid w:val="0047428D"/>
    <w:rsid w:val="004744CF"/>
    <w:rsid w:val="004748E4"/>
    <w:rsid w:val="00474AFD"/>
    <w:rsid w:val="00475091"/>
    <w:rsid w:val="004772F5"/>
    <w:rsid w:val="00480395"/>
    <w:rsid w:val="0048053B"/>
    <w:rsid w:val="00480BA1"/>
    <w:rsid w:val="004811E0"/>
    <w:rsid w:val="0048144C"/>
    <w:rsid w:val="00481C30"/>
    <w:rsid w:val="00481C9D"/>
    <w:rsid w:val="00482001"/>
    <w:rsid w:val="00482081"/>
    <w:rsid w:val="00482CA8"/>
    <w:rsid w:val="00482F43"/>
    <w:rsid w:val="00483AF3"/>
    <w:rsid w:val="0048407E"/>
    <w:rsid w:val="00484147"/>
    <w:rsid w:val="00484B16"/>
    <w:rsid w:val="00485161"/>
    <w:rsid w:val="00485180"/>
    <w:rsid w:val="004859D0"/>
    <w:rsid w:val="00487373"/>
    <w:rsid w:val="00487AEA"/>
    <w:rsid w:val="00490587"/>
    <w:rsid w:val="00490767"/>
    <w:rsid w:val="0049088E"/>
    <w:rsid w:val="00490F48"/>
    <w:rsid w:val="00492AD6"/>
    <w:rsid w:val="00492D9D"/>
    <w:rsid w:val="004934D5"/>
    <w:rsid w:val="004934E2"/>
    <w:rsid w:val="004942DA"/>
    <w:rsid w:val="00494CE9"/>
    <w:rsid w:val="004A0C7E"/>
    <w:rsid w:val="004A138E"/>
    <w:rsid w:val="004A1B3B"/>
    <w:rsid w:val="004A2155"/>
    <w:rsid w:val="004A232F"/>
    <w:rsid w:val="004A32EC"/>
    <w:rsid w:val="004A452D"/>
    <w:rsid w:val="004A559B"/>
    <w:rsid w:val="004A6318"/>
    <w:rsid w:val="004B09B8"/>
    <w:rsid w:val="004B1975"/>
    <w:rsid w:val="004B32FC"/>
    <w:rsid w:val="004B3538"/>
    <w:rsid w:val="004B4E68"/>
    <w:rsid w:val="004B6353"/>
    <w:rsid w:val="004B7254"/>
    <w:rsid w:val="004B786B"/>
    <w:rsid w:val="004C10CA"/>
    <w:rsid w:val="004C1486"/>
    <w:rsid w:val="004C2412"/>
    <w:rsid w:val="004C2B2C"/>
    <w:rsid w:val="004C2E2E"/>
    <w:rsid w:val="004C3659"/>
    <w:rsid w:val="004C49E5"/>
    <w:rsid w:val="004C5E68"/>
    <w:rsid w:val="004C6C79"/>
    <w:rsid w:val="004C7C86"/>
    <w:rsid w:val="004D00A5"/>
    <w:rsid w:val="004D2320"/>
    <w:rsid w:val="004D2B01"/>
    <w:rsid w:val="004D372B"/>
    <w:rsid w:val="004D4956"/>
    <w:rsid w:val="004D4E51"/>
    <w:rsid w:val="004D5F98"/>
    <w:rsid w:val="004D5FF2"/>
    <w:rsid w:val="004D601F"/>
    <w:rsid w:val="004D61C0"/>
    <w:rsid w:val="004D65CA"/>
    <w:rsid w:val="004D666B"/>
    <w:rsid w:val="004D6940"/>
    <w:rsid w:val="004D6A34"/>
    <w:rsid w:val="004D6C66"/>
    <w:rsid w:val="004D6D54"/>
    <w:rsid w:val="004D6D59"/>
    <w:rsid w:val="004D780D"/>
    <w:rsid w:val="004D7B58"/>
    <w:rsid w:val="004D7C43"/>
    <w:rsid w:val="004E0AFE"/>
    <w:rsid w:val="004E1906"/>
    <w:rsid w:val="004E2C62"/>
    <w:rsid w:val="004E33D1"/>
    <w:rsid w:val="004E3DD5"/>
    <w:rsid w:val="004E3E3C"/>
    <w:rsid w:val="004E3F1C"/>
    <w:rsid w:val="004E4959"/>
    <w:rsid w:val="004E4A45"/>
    <w:rsid w:val="004E4DDD"/>
    <w:rsid w:val="004E657E"/>
    <w:rsid w:val="004E69FE"/>
    <w:rsid w:val="004E7183"/>
    <w:rsid w:val="004E7745"/>
    <w:rsid w:val="004E7EAA"/>
    <w:rsid w:val="004F0CA9"/>
    <w:rsid w:val="004F1ECC"/>
    <w:rsid w:val="004F2C3A"/>
    <w:rsid w:val="004F30BA"/>
    <w:rsid w:val="004F3580"/>
    <w:rsid w:val="004F43D9"/>
    <w:rsid w:val="004F44F1"/>
    <w:rsid w:val="004F4751"/>
    <w:rsid w:val="004F7B05"/>
    <w:rsid w:val="005003C9"/>
    <w:rsid w:val="00500597"/>
    <w:rsid w:val="005036D3"/>
    <w:rsid w:val="00503D8C"/>
    <w:rsid w:val="005041A3"/>
    <w:rsid w:val="005046FE"/>
    <w:rsid w:val="00504F02"/>
    <w:rsid w:val="00505589"/>
    <w:rsid w:val="00505955"/>
    <w:rsid w:val="00506F4B"/>
    <w:rsid w:val="0051081B"/>
    <w:rsid w:val="00510DB7"/>
    <w:rsid w:val="00511537"/>
    <w:rsid w:val="005115A5"/>
    <w:rsid w:val="00511609"/>
    <w:rsid w:val="00511C18"/>
    <w:rsid w:val="00511D99"/>
    <w:rsid w:val="0051217A"/>
    <w:rsid w:val="00512299"/>
    <w:rsid w:val="00512538"/>
    <w:rsid w:val="0051288B"/>
    <w:rsid w:val="0051294E"/>
    <w:rsid w:val="00512DC6"/>
    <w:rsid w:val="005131F9"/>
    <w:rsid w:val="00513848"/>
    <w:rsid w:val="00513903"/>
    <w:rsid w:val="00513C97"/>
    <w:rsid w:val="005144BA"/>
    <w:rsid w:val="00514D31"/>
    <w:rsid w:val="00514EF8"/>
    <w:rsid w:val="00515034"/>
    <w:rsid w:val="00515137"/>
    <w:rsid w:val="00515BD5"/>
    <w:rsid w:val="00515D23"/>
    <w:rsid w:val="00515E5B"/>
    <w:rsid w:val="005162FF"/>
    <w:rsid w:val="00516A95"/>
    <w:rsid w:val="00516E99"/>
    <w:rsid w:val="005175DF"/>
    <w:rsid w:val="00520A31"/>
    <w:rsid w:val="00520D8C"/>
    <w:rsid w:val="0052103D"/>
    <w:rsid w:val="00521534"/>
    <w:rsid w:val="005247EC"/>
    <w:rsid w:val="005257AD"/>
    <w:rsid w:val="005264AC"/>
    <w:rsid w:val="00527166"/>
    <w:rsid w:val="005276C2"/>
    <w:rsid w:val="00530F9C"/>
    <w:rsid w:val="00530FC9"/>
    <w:rsid w:val="005314B5"/>
    <w:rsid w:val="00531739"/>
    <w:rsid w:val="00531A25"/>
    <w:rsid w:val="00531A27"/>
    <w:rsid w:val="00531BD4"/>
    <w:rsid w:val="00532B58"/>
    <w:rsid w:val="00532C39"/>
    <w:rsid w:val="005334C4"/>
    <w:rsid w:val="005338ED"/>
    <w:rsid w:val="00533A69"/>
    <w:rsid w:val="00533FDF"/>
    <w:rsid w:val="00534648"/>
    <w:rsid w:val="00535764"/>
    <w:rsid w:val="005375FF"/>
    <w:rsid w:val="00540203"/>
    <w:rsid w:val="0054041A"/>
    <w:rsid w:val="00540AB5"/>
    <w:rsid w:val="00540D8C"/>
    <w:rsid w:val="00540F85"/>
    <w:rsid w:val="00541076"/>
    <w:rsid w:val="0054107A"/>
    <w:rsid w:val="00541233"/>
    <w:rsid w:val="00542802"/>
    <w:rsid w:val="00542D18"/>
    <w:rsid w:val="00543413"/>
    <w:rsid w:val="00543D85"/>
    <w:rsid w:val="00543FC3"/>
    <w:rsid w:val="005447CC"/>
    <w:rsid w:val="00545D81"/>
    <w:rsid w:val="00545DD1"/>
    <w:rsid w:val="0054637E"/>
    <w:rsid w:val="0054701D"/>
    <w:rsid w:val="00547AC3"/>
    <w:rsid w:val="00547D65"/>
    <w:rsid w:val="005503EE"/>
    <w:rsid w:val="005513D6"/>
    <w:rsid w:val="00551923"/>
    <w:rsid w:val="0055264F"/>
    <w:rsid w:val="00553402"/>
    <w:rsid w:val="005539BB"/>
    <w:rsid w:val="005543A4"/>
    <w:rsid w:val="005543E2"/>
    <w:rsid w:val="005563FE"/>
    <w:rsid w:val="00556940"/>
    <w:rsid w:val="00557376"/>
    <w:rsid w:val="005573EE"/>
    <w:rsid w:val="00557C51"/>
    <w:rsid w:val="0056009E"/>
    <w:rsid w:val="00560637"/>
    <w:rsid w:val="00560FE8"/>
    <w:rsid w:val="00563565"/>
    <w:rsid w:val="00563B63"/>
    <w:rsid w:val="00563CBD"/>
    <w:rsid w:val="00563D21"/>
    <w:rsid w:val="005648CE"/>
    <w:rsid w:val="00564F74"/>
    <w:rsid w:val="00565CF7"/>
    <w:rsid w:val="005706F3"/>
    <w:rsid w:val="005709C3"/>
    <w:rsid w:val="00572329"/>
    <w:rsid w:val="00572920"/>
    <w:rsid w:val="00573089"/>
    <w:rsid w:val="005730FC"/>
    <w:rsid w:val="005736B4"/>
    <w:rsid w:val="00573DC9"/>
    <w:rsid w:val="00574015"/>
    <w:rsid w:val="0057407B"/>
    <w:rsid w:val="00574273"/>
    <w:rsid w:val="0057742A"/>
    <w:rsid w:val="0057785A"/>
    <w:rsid w:val="00577BC5"/>
    <w:rsid w:val="005805F4"/>
    <w:rsid w:val="005824BB"/>
    <w:rsid w:val="00582B44"/>
    <w:rsid w:val="00583FB1"/>
    <w:rsid w:val="00584EF9"/>
    <w:rsid w:val="00585837"/>
    <w:rsid w:val="00585941"/>
    <w:rsid w:val="0058601E"/>
    <w:rsid w:val="0058608B"/>
    <w:rsid w:val="00586983"/>
    <w:rsid w:val="00586CAB"/>
    <w:rsid w:val="00587A7D"/>
    <w:rsid w:val="005902D0"/>
    <w:rsid w:val="00590F4C"/>
    <w:rsid w:val="00591B01"/>
    <w:rsid w:val="0059241B"/>
    <w:rsid w:val="00594E66"/>
    <w:rsid w:val="00595F28"/>
    <w:rsid w:val="0059704B"/>
    <w:rsid w:val="0059775F"/>
    <w:rsid w:val="005A0010"/>
    <w:rsid w:val="005A0014"/>
    <w:rsid w:val="005A0441"/>
    <w:rsid w:val="005A0F44"/>
    <w:rsid w:val="005A0FFD"/>
    <w:rsid w:val="005A106F"/>
    <w:rsid w:val="005A1073"/>
    <w:rsid w:val="005A1F72"/>
    <w:rsid w:val="005A23DC"/>
    <w:rsid w:val="005A35B3"/>
    <w:rsid w:val="005A3BD9"/>
    <w:rsid w:val="005A3C91"/>
    <w:rsid w:val="005A3DB4"/>
    <w:rsid w:val="005A3E42"/>
    <w:rsid w:val="005A52AE"/>
    <w:rsid w:val="005A6969"/>
    <w:rsid w:val="005A77E9"/>
    <w:rsid w:val="005A7F90"/>
    <w:rsid w:val="005B014D"/>
    <w:rsid w:val="005B119D"/>
    <w:rsid w:val="005B1296"/>
    <w:rsid w:val="005B1C73"/>
    <w:rsid w:val="005B24B2"/>
    <w:rsid w:val="005B2B9F"/>
    <w:rsid w:val="005B40EB"/>
    <w:rsid w:val="005B44B4"/>
    <w:rsid w:val="005B481D"/>
    <w:rsid w:val="005B49C5"/>
    <w:rsid w:val="005B6568"/>
    <w:rsid w:val="005B70DD"/>
    <w:rsid w:val="005B7A17"/>
    <w:rsid w:val="005B7AEB"/>
    <w:rsid w:val="005C0AD6"/>
    <w:rsid w:val="005C0EAC"/>
    <w:rsid w:val="005C1DBD"/>
    <w:rsid w:val="005C2618"/>
    <w:rsid w:val="005C3480"/>
    <w:rsid w:val="005C3992"/>
    <w:rsid w:val="005C3B1E"/>
    <w:rsid w:val="005C477F"/>
    <w:rsid w:val="005C59DA"/>
    <w:rsid w:val="005C7941"/>
    <w:rsid w:val="005D030F"/>
    <w:rsid w:val="005D22B7"/>
    <w:rsid w:val="005D2A19"/>
    <w:rsid w:val="005D3C16"/>
    <w:rsid w:val="005D3EED"/>
    <w:rsid w:val="005D4633"/>
    <w:rsid w:val="005D504D"/>
    <w:rsid w:val="005D66DD"/>
    <w:rsid w:val="005D6917"/>
    <w:rsid w:val="005D6F17"/>
    <w:rsid w:val="005D6F7A"/>
    <w:rsid w:val="005D76A4"/>
    <w:rsid w:val="005D77DC"/>
    <w:rsid w:val="005D7E42"/>
    <w:rsid w:val="005E011A"/>
    <w:rsid w:val="005E1A30"/>
    <w:rsid w:val="005E2486"/>
    <w:rsid w:val="005E307B"/>
    <w:rsid w:val="005E3528"/>
    <w:rsid w:val="005E35A9"/>
    <w:rsid w:val="005E4261"/>
    <w:rsid w:val="005E565D"/>
    <w:rsid w:val="005E58B5"/>
    <w:rsid w:val="005E58FD"/>
    <w:rsid w:val="005E6471"/>
    <w:rsid w:val="005F01AC"/>
    <w:rsid w:val="005F059A"/>
    <w:rsid w:val="005F0E5D"/>
    <w:rsid w:val="005F14D5"/>
    <w:rsid w:val="005F1E9E"/>
    <w:rsid w:val="005F21BA"/>
    <w:rsid w:val="005F2A5D"/>
    <w:rsid w:val="005F3D5C"/>
    <w:rsid w:val="005F4BBF"/>
    <w:rsid w:val="005F5353"/>
    <w:rsid w:val="005F5640"/>
    <w:rsid w:val="005F60E2"/>
    <w:rsid w:val="005F63CD"/>
    <w:rsid w:val="005F68B6"/>
    <w:rsid w:val="005F745C"/>
    <w:rsid w:val="005F7CFC"/>
    <w:rsid w:val="006001C8"/>
    <w:rsid w:val="006002BB"/>
    <w:rsid w:val="00600359"/>
    <w:rsid w:val="00600609"/>
    <w:rsid w:val="00600FCE"/>
    <w:rsid w:val="006014F6"/>
    <w:rsid w:val="00601AD5"/>
    <w:rsid w:val="00601D51"/>
    <w:rsid w:val="00602B24"/>
    <w:rsid w:val="00605513"/>
    <w:rsid w:val="00605830"/>
    <w:rsid w:val="00606172"/>
    <w:rsid w:val="00606405"/>
    <w:rsid w:val="0061015E"/>
    <w:rsid w:val="006102F4"/>
    <w:rsid w:val="006106FE"/>
    <w:rsid w:val="0061136C"/>
    <w:rsid w:val="00611918"/>
    <w:rsid w:val="00611AE5"/>
    <w:rsid w:val="00611DB3"/>
    <w:rsid w:val="00612140"/>
    <w:rsid w:val="006122CF"/>
    <w:rsid w:val="0061280D"/>
    <w:rsid w:val="00614E40"/>
    <w:rsid w:val="00614E8B"/>
    <w:rsid w:val="006157DC"/>
    <w:rsid w:val="00615D89"/>
    <w:rsid w:val="0061626D"/>
    <w:rsid w:val="006166FD"/>
    <w:rsid w:val="00616995"/>
    <w:rsid w:val="006176D9"/>
    <w:rsid w:val="00620315"/>
    <w:rsid w:val="00620C5E"/>
    <w:rsid w:val="006210B8"/>
    <w:rsid w:val="00621165"/>
    <w:rsid w:val="00621AA4"/>
    <w:rsid w:val="00622766"/>
    <w:rsid w:val="00623668"/>
    <w:rsid w:val="00623BD9"/>
    <w:rsid w:val="00624022"/>
    <w:rsid w:val="0062444B"/>
    <w:rsid w:val="00624F34"/>
    <w:rsid w:val="00625D05"/>
    <w:rsid w:val="006260C8"/>
    <w:rsid w:val="0062633C"/>
    <w:rsid w:val="00627DE3"/>
    <w:rsid w:val="00631D49"/>
    <w:rsid w:val="00632B99"/>
    <w:rsid w:val="00632F48"/>
    <w:rsid w:val="006333F7"/>
    <w:rsid w:val="00633E88"/>
    <w:rsid w:val="00634998"/>
    <w:rsid w:val="00634C2C"/>
    <w:rsid w:val="006377A2"/>
    <w:rsid w:val="00637896"/>
    <w:rsid w:val="00637A56"/>
    <w:rsid w:val="00637AF4"/>
    <w:rsid w:val="00640619"/>
    <w:rsid w:val="00640829"/>
    <w:rsid w:val="00641670"/>
    <w:rsid w:val="006417F1"/>
    <w:rsid w:val="0064302C"/>
    <w:rsid w:val="00643739"/>
    <w:rsid w:val="00643DF3"/>
    <w:rsid w:val="00644BF9"/>
    <w:rsid w:val="00644EA7"/>
    <w:rsid w:val="0064502A"/>
    <w:rsid w:val="0064530F"/>
    <w:rsid w:val="00646C75"/>
    <w:rsid w:val="006477F6"/>
    <w:rsid w:val="00647ABA"/>
    <w:rsid w:val="00647ED5"/>
    <w:rsid w:val="006504D5"/>
    <w:rsid w:val="0065167A"/>
    <w:rsid w:val="00653233"/>
    <w:rsid w:val="0065347A"/>
    <w:rsid w:val="00653F46"/>
    <w:rsid w:val="00654A79"/>
    <w:rsid w:val="00654BFC"/>
    <w:rsid w:val="00654F1C"/>
    <w:rsid w:val="00655585"/>
    <w:rsid w:val="0065558D"/>
    <w:rsid w:val="00655E90"/>
    <w:rsid w:val="0065758C"/>
    <w:rsid w:val="006576F1"/>
    <w:rsid w:val="00657D6F"/>
    <w:rsid w:val="00660056"/>
    <w:rsid w:val="006602FD"/>
    <w:rsid w:val="00660B16"/>
    <w:rsid w:val="006617EC"/>
    <w:rsid w:val="006618FF"/>
    <w:rsid w:val="00661A32"/>
    <w:rsid w:val="0066212D"/>
    <w:rsid w:val="0066273E"/>
    <w:rsid w:val="00662F71"/>
    <w:rsid w:val="0066320A"/>
    <w:rsid w:val="006640F5"/>
    <w:rsid w:val="0066447A"/>
    <w:rsid w:val="0066516D"/>
    <w:rsid w:val="0066585A"/>
    <w:rsid w:val="00665D4C"/>
    <w:rsid w:val="006675C5"/>
    <w:rsid w:val="006707A6"/>
    <w:rsid w:val="006707E5"/>
    <w:rsid w:val="006712A4"/>
    <w:rsid w:val="00671BD4"/>
    <w:rsid w:val="00674AEA"/>
    <w:rsid w:val="00675D5A"/>
    <w:rsid w:val="00675F90"/>
    <w:rsid w:val="00676111"/>
    <w:rsid w:val="00676AF2"/>
    <w:rsid w:val="0067750C"/>
    <w:rsid w:val="00680FC1"/>
    <w:rsid w:val="006815A1"/>
    <w:rsid w:val="006815B0"/>
    <w:rsid w:val="00681B9A"/>
    <w:rsid w:val="00681D05"/>
    <w:rsid w:val="00682536"/>
    <w:rsid w:val="00682700"/>
    <w:rsid w:val="00682FF5"/>
    <w:rsid w:val="006833CA"/>
    <w:rsid w:val="0068429C"/>
    <w:rsid w:val="00684D27"/>
    <w:rsid w:val="00684EB1"/>
    <w:rsid w:val="00685F66"/>
    <w:rsid w:val="006865E8"/>
    <w:rsid w:val="00686A08"/>
    <w:rsid w:val="006873DA"/>
    <w:rsid w:val="00690233"/>
    <w:rsid w:val="006903B5"/>
    <w:rsid w:val="006908BC"/>
    <w:rsid w:val="00690B11"/>
    <w:rsid w:val="00690E9F"/>
    <w:rsid w:val="006910B4"/>
    <w:rsid w:val="0069141B"/>
    <w:rsid w:val="00692C7E"/>
    <w:rsid w:val="00693A2C"/>
    <w:rsid w:val="0069511A"/>
    <w:rsid w:val="00695151"/>
    <w:rsid w:val="0069579C"/>
    <w:rsid w:val="006958C0"/>
    <w:rsid w:val="006969B6"/>
    <w:rsid w:val="00697628"/>
    <w:rsid w:val="006976BD"/>
    <w:rsid w:val="006979F0"/>
    <w:rsid w:val="00697B77"/>
    <w:rsid w:val="006A211C"/>
    <w:rsid w:val="006A371F"/>
    <w:rsid w:val="006A42B3"/>
    <w:rsid w:val="006A5DC0"/>
    <w:rsid w:val="006A600A"/>
    <w:rsid w:val="006A6180"/>
    <w:rsid w:val="006A6709"/>
    <w:rsid w:val="006B016B"/>
    <w:rsid w:val="006B0899"/>
    <w:rsid w:val="006B268B"/>
    <w:rsid w:val="006B2C32"/>
    <w:rsid w:val="006B2CB7"/>
    <w:rsid w:val="006B385A"/>
    <w:rsid w:val="006B3DB5"/>
    <w:rsid w:val="006B417B"/>
    <w:rsid w:val="006B523C"/>
    <w:rsid w:val="006B621A"/>
    <w:rsid w:val="006B68D1"/>
    <w:rsid w:val="006B7315"/>
    <w:rsid w:val="006B7BA6"/>
    <w:rsid w:val="006B7F36"/>
    <w:rsid w:val="006C0711"/>
    <w:rsid w:val="006C075F"/>
    <w:rsid w:val="006C1511"/>
    <w:rsid w:val="006C1C5F"/>
    <w:rsid w:val="006C2B1D"/>
    <w:rsid w:val="006C366E"/>
    <w:rsid w:val="006C3A4E"/>
    <w:rsid w:val="006C5CF6"/>
    <w:rsid w:val="006C6554"/>
    <w:rsid w:val="006C7F22"/>
    <w:rsid w:val="006D2579"/>
    <w:rsid w:val="006D26DD"/>
    <w:rsid w:val="006D2912"/>
    <w:rsid w:val="006D41E9"/>
    <w:rsid w:val="006D4AB7"/>
    <w:rsid w:val="006D4DAC"/>
    <w:rsid w:val="006D60FA"/>
    <w:rsid w:val="006D6DE1"/>
    <w:rsid w:val="006E013D"/>
    <w:rsid w:val="006E0AE3"/>
    <w:rsid w:val="006E1396"/>
    <w:rsid w:val="006E14E0"/>
    <w:rsid w:val="006E1964"/>
    <w:rsid w:val="006E27F3"/>
    <w:rsid w:val="006E3397"/>
    <w:rsid w:val="006E3F4E"/>
    <w:rsid w:val="006E4783"/>
    <w:rsid w:val="006E4AB5"/>
    <w:rsid w:val="006F15DA"/>
    <w:rsid w:val="006F1B27"/>
    <w:rsid w:val="006F1DB3"/>
    <w:rsid w:val="006F1FD0"/>
    <w:rsid w:val="006F2931"/>
    <w:rsid w:val="006F2FF9"/>
    <w:rsid w:val="006F30A3"/>
    <w:rsid w:val="006F35E3"/>
    <w:rsid w:val="006F3DBB"/>
    <w:rsid w:val="006F4A61"/>
    <w:rsid w:val="006F4B95"/>
    <w:rsid w:val="006F5FF4"/>
    <w:rsid w:val="006F679A"/>
    <w:rsid w:val="006F68EC"/>
    <w:rsid w:val="006F719B"/>
    <w:rsid w:val="00700AA3"/>
    <w:rsid w:val="00700E6F"/>
    <w:rsid w:val="0070142D"/>
    <w:rsid w:val="007014E4"/>
    <w:rsid w:val="00702631"/>
    <w:rsid w:val="00702AC9"/>
    <w:rsid w:val="00702E6A"/>
    <w:rsid w:val="00704326"/>
    <w:rsid w:val="00704DBD"/>
    <w:rsid w:val="007051FE"/>
    <w:rsid w:val="00705B14"/>
    <w:rsid w:val="00706245"/>
    <w:rsid w:val="00706FE3"/>
    <w:rsid w:val="00707437"/>
    <w:rsid w:val="0070747A"/>
    <w:rsid w:val="00711F95"/>
    <w:rsid w:val="00712849"/>
    <w:rsid w:val="007138F8"/>
    <w:rsid w:val="00715361"/>
    <w:rsid w:val="007155B4"/>
    <w:rsid w:val="007158D7"/>
    <w:rsid w:val="00717381"/>
    <w:rsid w:val="00717DDC"/>
    <w:rsid w:val="00720343"/>
    <w:rsid w:val="0072120C"/>
    <w:rsid w:val="00721503"/>
    <w:rsid w:val="00721EF5"/>
    <w:rsid w:val="00722EE1"/>
    <w:rsid w:val="00723C01"/>
    <w:rsid w:val="00724010"/>
    <w:rsid w:val="007266DA"/>
    <w:rsid w:val="00726DEC"/>
    <w:rsid w:val="0072795F"/>
    <w:rsid w:val="007306FD"/>
    <w:rsid w:val="00730EC9"/>
    <w:rsid w:val="007313A9"/>
    <w:rsid w:val="007318F0"/>
    <w:rsid w:val="007331C0"/>
    <w:rsid w:val="00733921"/>
    <w:rsid w:val="00733C7F"/>
    <w:rsid w:val="0073429B"/>
    <w:rsid w:val="0073460A"/>
    <w:rsid w:val="00734B40"/>
    <w:rsid w:val="00735521"/>
    <w:rsid w:val="0073650A"/>
    <w:rsid w:val="0073725E"/>
    <w:rsid w:val="0073772A"/>
    <w:rsid w:val="007377DC"/>
    <w:rsid w:val="007378FE"/>
    <w:rsid w:val="00737C81"/>
    <w:rsid w:val="00737F3B"/>
    <w:rsid w:val="00741261"/>
    <w:rsid w:val="007419E1"/>
    <w:rsid w:val="00742BF0"/>
    <w:rsid w:val="00743DEE"/>
    <w:rsid w:val="00744469"/>
    <w:rsid w:val="007444D0"/>
    <w:rsid w:val="007445E3"/>
    <w:rsid w:val="00745374"/>
    <w:rsid w:val="00745F52"/>
    <w:rsid w:val="007468A7"/>
    <w:rsid w:val="00746FC2"/>
    <w:rsid w:val="0074764B"/>
    <w:rsid w:val="00747716"/>
    <w:rsid w:val="00747791"/>
    <w:rsid w:val="00747955"/>
    <w:rsid w:val="00747E0F"/>
    <w:rsid w:val="00750CC4"/>
    <w:rsid w:val="00751108"/>
    <w:rsid w:val="007512FF"/>
    <w:rsid w:val="007519FE"/>
    <w:rsid w:val="00751AA5"/>
    <w:rsid w:val="00751B2A"/>
    <w:rsid w:val="007523A3"/>
    <w:rsid w:val="00752DE6"/>
    <w:rsid w:val="00753603"/>
    <w:rsid w:val="007538C1"/>
    <w:rsid w:val="007549F7"/>
    <w:rsid w:val="0075523B"/>
    <w:rsid w:val="007607C8"/>
    <w:rsid w:val="0076086B"/>
    <w:rsid w:val="007622E7"/>
    <w:rsid w:val="00762AD5"/>
    <w:rsid w:val="00762B1E"/>
    <w:rsid w:val="00763814"/>
    <w:rsid w:val="00763B20"/>
    <w:rsid w:val="007668D9"/>
    <w:rsid w:val="00766D22"/>
    <w:rsid w:val="00766D50"/>
    <w:rsid w:val="0077024A"/>
    <w:rsid w:val="007702DE"/>
    <w:rsid w:val="00770BAA"/>
    <w:rsid w:val="00770F52"/>
    <w:rsid w:val="007713C6"/>
    <w:rsid w:val="00771B05"/>
    <w:rsid w:val="00772407"/>
    <w:rsid w:val="00772893"/>
    <w:rsid w:val="00773795"/>
    <w:rsid w:val="00774232"/>
    <w:rsid w:val="0077499E"/>
    <w:rsid w:val="00775040"/>
    <w:rsid w:val="0077699F"/>
    <w:rsid w:val="00776C2D"/>
    <w:rsid w:val="0077712E"/>
    <w:rsid w:val="00777AB1"/>
    <w:rsid w:val="0078036D"/>
    <w:rsid w:val="00780891"/>
    <w:rsid w:val="00782A5C"/>
    <w:rsid w:val="00782FEB"/>
    <w:rsid w:val="007832A6"/>
    <w:rsid w:val="007833DE"/>
    <w:rsid w:val="0078389C"/>
    <w:rsid w:val="00783DDB"/>
    <w:rsid w:val="00784248"/>
    <w:rsid w:val="00786CDC"/>
    <w:rsid w:val="00786FE6"/>
    <w:rsid w:val="00787538"/>
    <w:rsid w:val="00787E92"/>
    <w:rsid w:val="00787EA8"/>
    <w:rsid w:val="007907B8"/>
    <w:rsid w:val="00790B52"/>
    <w:rsid w:val="00790D45"/>
    <w:rsid w:val="007917A0"/>
    <w:rsid w:val="0079183A"/>
    <w:rsid w:val="00791AA8"/>
    <w:rsid w:val="007925E4"/>
    <w:rsid w:val="00794038"/>
    <w:rsid w:val="00794441"/>
    <w:rsid w:val="007947FE"/>
    <w:rsid w:val="0079572C"/>
    <w:rsid w:val="00795B80"/>
    <w:rsid w:val="00795BBC"/>
    <w:rsid w:val="00795CEB"/>
    <w:rsid w:val="00795D41"/>
    <w:rsid w:val="00795F30"/>
    <w:rsid w:val="00796722"/>
    <w:rsid w:val="0079685A"/>
    <w:rsid w:val="00797E7A"/>
    <w:rsid w:val="007A00FC"/>
    <w:rsid w:val="007A0452"/>
    <w:rsid w:val="007A3DA5"/>
    <w:rsid w:val="007A49BE"/>
    <w:rsid w:val="007A4A4C"/>
    <w:rsid w:val="007A571E"/>
    <w:rsid w:val="007A57B1"/>
    <w:rsid w:val="007A687C"/>
    <w:rsid w:val="007A7439"/>
    <w:rsid w:val="007A7668"/>
    <w:rsid w:val="007A76F2"/>
    <w:rsid w:val="007A7F26"/>
    <w:rsid w:val="007B0832"/>
    <w:rsid w:val="007B0A0F"/>
    <w:rsid w:val="007B16D3"/>
    <w:rsid w:val="007B1BB8"/>
    <w:rsid w:val="007B1FD9"/>
    <w:rsid w:val="007B275D"/>
    <w:rsid w:val="007B30FA"/>
    <w:rsid w:val="007B34B9"/>
    <w:rsid w:val="007B3BE7"/>
    <w:rsid w:val="007B45EF"/>
    <w:rsid w:val="007B563F"/>
    <w:rsid w:val="007B57B9"/>
    <w:rsid w:val="007B58BC"/>
    <w:rsid w:val="007B5FF2"/>
    <w:rsid w:val="007B63E5"/>
    <w:rsid w:val="007B6E01"/>
    <w:rsid w:val="007C019B"/>
    <w:rsid w:val="007C0BE3"/>
    <w:rsid w:val="007C23E2"/>
    <w:rsid w:val="007C36C9"/>
    <w:rsid w:val="007C50B3"/>
    <w:rsid w:val="007C5B6F"/>
    <w:rsid w:val="007C5BA7"/>
    <w:rsid w:val="007C5E2F"/>
    <w:rsid w:val="007C713D"/>
    <w:rsid w:val="007D0C1E"/>
    <w:rsid w:val="007D0CD1"/>
    <w:rsid w:val="007D0DB3"/>
    <w:rsid w:val="007D0E94"/>
    <w:rsid w:val="007D13AE"/>
    <w:rsid w:val="007D14E3"/>
    <w:rsid w:val="007D1E8E"/>
    <w:rsid w:val="007D3E48"/>
    <w:rsid w:val="007D3E84"/>
    <w:rsid w:val="007D4556"/>
    <w:rsid w:val="007D4F2E"/>
    <w:rsid w:val="007D5708"/>
    <w:rsid w:val="007D72DC"/>
    <w:rsid w:val="007D734F"/>
    <w:rsid w:val="007D7F45"/>
    <w:rsid w:val="007E1A0F"/>
    <w:rsid w:val="007E1C1A"/>
    <w:rsid w:val="007E1EE0"/>
    <w:rsid w:val="007E1FF5"/>
    <w:rsid w:val="007E63C7"/>
    <w:rsid w:val="007E64DA"/>
    <w:rsid w:val="007E71E2"/>
    <w:rsid w:val="007E76A4"/>
    <w:rsid w:val="007F1B19"/>
    <w:rsid w:val="007F25BD"/>
    <w:rsid w:val="007F2BBB"/>
    <w:rsid w:val="007F3534"/>
    <w:rsid w:val="007F3693"/>
    <w:rsid w:val="007F36EB"/>
    <w:rsid w:val="007F3B89"/>
    <w:rsid w:val="007F3E33"/>
    <w:rsid w:val="007F3E4D"/>
    <w:rsid w:val="007F3F09"/>
    <w:rsid w:val="007F404D"/>
    <w:rsid w:val="007F4093"/>
    <w:rsid w:val="007F460E"/>
    <w:rsid w:val="007F49CC"/>
    <w:rsid w:val="007F6403"/>
    <w:rsid w:val="007F6BCC"/>
    <w:rsid w:val="007F7349"/>
    <w:rsid w:val="008000AE"/>
    <w:rsid w:val="008002AC"/>
    <w:rsid w:val="00800901"/>
    <w:rsid w:val="00801A23"/>
    <w:rsid w:val="00802034"/>
    <w:rsid w:val="00802167"/>
    <w:rsid w:val="00802462"/>
    <w:rsid w:val="008047F3"/>
    <w:rsid w:val="00804A53"/>
    <w:rsid w:val="008056F4"/>
    <w:rsid w:val="008063DC"/>
    <w:rsid w:val="00806597"/>
    <w:rsid w:val="008070A6"/>
    <w:rsid w:val="00810043"/>
    <w:rsid w:val="00810A69"/>
    <w:rsid w:val="00810DBC"/>
    <w:rsid w:val="008111FF"/>
    <w:rsid w:val="008114C0"/>
    <w:rsid w:val="008118BE"/>
    <w:rsid w:val="00811954"/>
    <w:rsid w:val="00811959"/>
    <w:rsid w:val="0081195A"/>
    <w:rsid w:val="00811B22"/>
    <w:rsid w:val="008120C1"/>
    <w:rsid w:val="0081399B"/>
    <w:rsid w:val="00814683"/>
    <w:rsid w:val="00814D8A"/>
    <w:rsid w:val="00816106"/>
    <w:rsid w:val="0081625E"/>
    <w:rsid w:val="00816497"/>
    <w:rsid w:val="00817101"/>
    <w:rsid w:val="0081749C"/>
    <w:rsid w:val="00817F52"/>
    <w:rsid w:val="00820284"/>
    <w:rsid w:val="00824439"/>
    <w:rsid w:val="00824CD1"/>
    <w:rsid w:val="00824E11"/>
    <w:rsid w:val="0082500D"/>
    <w:rsid w:val="00825FA6"/>
    <w:rsid w:val="0082636A"/>
    <w:rsid w:val="00826C64"/>
    <w:rsid w:val="00826D70"/>
    <w:rsid w:val="008271FB"/>
    <w:rsid w:val="00830591"/>
    <w:rsid w:val="00830885"/>
    <w:rsid w:val="00830AA9"/>
    <w:rsid w:val="00831B78"/>
    <w:rsid w:val="00831D76"/>
    <w:rsid w:val="00832551"/>
    <w:rsid w:val="00833B88"/>
    <w:rsid w:val="00834156"/>
    <w:rsid w:val="008346C6"/>
    <w:rsid w:val="008352D6"/>
    <w:rsid w:val="00836841"/>
    <w:rsid w:val="00837A0D"/>
    <w:rsid w:val="00837E2A"/>
    <w:rsid w:val="00840038"/>
    <w:rsid w:val="008406C8"/>
    <w:rsid w:val="00841519"/>
    <w:rsid w:val="008419F0"/>
    <w:rsid w:val="00842A93"/>
    <w:rsid w:val="00842F78"/>
    <w:rsid w:val="0084333C"/>
    <w:rsid w:val="00843ECD"/>
    <w:rsid w:val="00844442"/>
    <w:rsid w:val="00846032"/>
    <w:rsid w:val="00846A55"/>
    <w:rsid w:val="008470A1"/>
    <w:rsid w:val="00847B2B"/>
    <w:rsid w:val="0085220B"/>
    <w:rsid w:val="008524AC"/>
    <w:rsid w:val="00853504"/>
    <w:rsid w:val="008538D3"/>
    <w:rsid w:val="00854929"/>
    <w:rsid w:val="00854E72"/>
    <w:rsid w:val="00856102"/>
    <w:rsid w:val="008564CE"/>
    <w:rsid w:val="008566CA"/>
    <w:rsid w:val="008568DD"/>
    <w:rsid w:val="00856B88"/>
    <w:rsid w:val="008572AF"/>
    <w:rsid w:val="00857353"/>
    <w:rsid w:val="00857434"/>
    <w:rsid w:val="008574D2"/>
    <w:rsid w:val="00857B50"/>
    <w:rsid w:val="00857C08"/>
    <w:rsid w:val="00860705"/>
    <w:rsid w:val="0086075A"/>
    <w:rsid w:val="00860E9C"/>
    <w:rsid w:val="008612EA"/>
    <w:rsid w:val="0086157A"/>
    <w:rsid w:val="008627AE"/>
    <w:rsid w:val="008638AA"/>
    <w:rsid w:val="00864910"/>
    <w:rsid w:val="008659A5"/>
    <w:rsid w:val="00865ED4"/>
    <w:rsid w:val="008667A8"/>
    <w:rsid w:val="00866EF1"/>
    <w:rsid w:val="00867444"/>
    <w:rsid w:val="008679CC"/>
    <w:rsid w:val="00870515"/>
    <w:rsid w:val="008705AE"/>
    <w:rsid w:val="008705E9"/>
    <w:rsid w:val="00870C78"/>
    <w:rsid w:val="00871642"/>
    <w:rsid w:val="00872853"/>
    <w:rsid w:val="00872BED"/>
    <w:rsid w:val="00873167"/>
    <w:rsid w:val="00873A20"/>
    <w:rsid w:val="0087423F"/>
    <w:rsid w:val="008752EC"/>
    <w:rsid w:val="008757CC"/>
    <w:rsid w:val="00875C01"/>
    <w:rsid w:val="008767F9"/>
    <w:rsid w:val="008806CE"/>
    <w:rsid w:val="008821F9"/>
    <w:rsid w:val="00882B54"/>
    <w:rsid w:val="00882E0B"/>
    <w:rsid w:val="00883597"/>
    <w:rsid w:val="00883F7E"/>
    <w:rsid w:val="00884022"/>
    <w:rsid w:val="00884649"/>
    <w:rsid w:val="00884860"/>
    <w:rsid w:val="0088550B"/>
    <w:rsid w:val="008856A9"/>
    <w:rsid w:val="0088575D"/>
    <w:rsid w:val="0088585A"/>
    <w:rsid w:val="008869D3"/>
    <w:rsid w:val="00886AC6"/>
    <w:rsid w:val="008878D4"/>
    <w:rsid w:val="00890ACE"/>
    <w:rsid w:val="00893C72"/>
    <w:rsid w:val="00893D4E"/>
    <w:rsid w:val="0089415C"/>
    <w:rsid w:val="00894254"/>
    <w:rsid w:val="00894270"/>
    <w:rsid w:val="00894473"/>
    <w:rsid w:val="00894A55"/>
    <w:rsid w:val="00894EE0"/>
    <w:rsid w:val="00895546"/>
    <w:rsid w:val="00897468"/>
    <w:rsid w:val="00897A01"/>
    <w:rsid w:val="00897ECC"/>
    <w:rsid w:val="008A112B"/>
    <w:rsid w:val="008A11DA"/>
    <w:rsid w:val="008A1430"/>
    <w:rsid w:val="008A15BB"/>
    <w:rsid w:val="008A1F30"/>
    <w:rsid w:val="008A2789"/>
    <w:rsid w:val="008A3BD9"/>
    <w:rsid w:val="008A5201"/>
    <w:rsid w:val="008A5AF7"/>
    <w:rsid w:val="008A5DFC"/>
    <w:rsid w:val="008A6780"/>
    <w:rsid w:val="008A74B1"/>
    <w:rsid w:val="008A7AEA"/>
    <w:rsid w:val="008B033C"/>
    <w:rsid w:val="008B233C"/>
    <w:rsid w:val="008B2E42"/>
    <w:rsid w:val="008B462B"/>
    <w:rsid w:val="008B4B65"/>
    <w:rsid w:val="008B4C22"/>
    <w:rsid w:val="008B5312"/>
    <w:rsid w:val="008B7D64"/>
    <w:rsid w:val="008C05D5"/>
    <w:rsid w:val="008C1BBC"/>
    <w:rsid w:val="008C2191"/>
    <w:rsid w:val="008C2573"/>
    <w:rsid w:val="008C4945"/>
    <w:rsid w:val="008C4F33"/>
    <w:rsid w:val="008C54F6"/>
    <w:rsid w:val="008C56D8"/>
    <w:rsid w:val="008C58F0"/>
    <w:rsid w:val="008D04A4"/>
    <w:rsid w:val="008D1B5A"/>
    <w:rsid w:val="008D1C94"/>
    <w:rsid w:val="008D1E56"/>
    <w:rsid w:val="008D2EA4"/>
    <w:rsid w:val="008D2FC1"/>
    <w:rsid w:val="008D47BC"/>
    <w:rsid w:val="008D4A29"/>
    <w:rsid w:val="008D4D0C"/>
    <w:rsid w:val="008D5F50"/>
    <w:rsid w:val="008D6365"/>
    <w:rsid w:val="008D7094"/>
    <w:rsid w:val="008D709C"/>
    <w:rsid w:val="008D763F"/>
    <w:rsid w:val="008E10E7"/>
    <w:rsid w:val="008E1283"/>
    <w:rsid w:val="008E1E0D"/>
    <w:rsid w:val="008E2310"/>
    <w:rsid w:val="008E3057"/>
    <w:rsid w:val="008E3FF8"/>
    <w:rsid w:val="008E47F8"/>
    <w:rsid w:val="008E5331"/>
    <w:rsid w:val="008E7D62"/>
    <w:rsid w:val="008F004F"/>
    <w:rsid w:val="008F08F0"/>
    <w:rsid w:val="008F0945"/>
    <w:rsid w:val="008F0E79"/>
    <w:rsid w:val="008F1432"/>
    <w:rsid w:val="008F3754"/>
    <w:rsid w:val="008F3AFA"/>
    <w:rsid w:val="008F649B"/>
    <w:rsid w:val="008F65F8"/>
    <w:rsid w:val="008F6D99"/>
    <w:rsid w:val="008F73F8"/>
    <w:rsid w:val="008F7F0E"/>
    <w:rsid w:val="00901D2A"/>
    <w:rsid w:val="00901E6A"/>
    <w:rsid w:val="0090201D"/>
    <w:rsid w:val="009047FD"/>
    <w:rsid w:val="00904FCA"/>
    <w:rsid w:val="009056EA"/>
    <w:rsid w:val="00905886"/>
    <w:rsid w:val="00906EF4"/>
    <w:rsid w:val="009079F1"/>
    <w:rsid w:val="00910132"/>
    <w:rsid w:val="009110FA"/>
    <w:rsid w:val="009113FA"/>
    <w:rsid w:val="009114B2"/>
    <w:rsid w:val="00912DC0"/>
    <w:rsid w:val="009132D4"/>
    <w:rsid w:val="00913D8C"/>
    <w:rsid w:val="00913DBF"/>
    <w:rsid w:val="00914D97"/>
    <w:rsid w:val="00915185"/>
    <w:rsid w:val="00916547"/>
    <w:rsid w:val="0091763A"/>
    <w:rsid w:val="00921EC4"/>
    <w:rsid w:val="009220CB"/>
    <w:rsid w:val="009221CA"/>
    <w:rsid w:val="00922E92"/>
    <w:rsid w:val="0092338B"/>
    <w:rsid w:val="00923563"/>
    <w:rsid w:val="00924960"/>
    <w:rsid w:val="00924F7A"/>
    <w:rsid w:val="00925429"/>
    <w:rsid w:val="0092566E"/>
    <w:rsid w:val="00925AFC"/>
    <w:rsid w:val="0092638C"/>
    <w:rsid w:val="00926A8F"/>
    <w:rsid w:val="00926DF7"/>
    <w:rsid w:val="009272BB"/>
    <w:rsid w:val="009300CB"/>
    <w:rsid w:val="009301D2"/>
    <w:rsid w:val="00930D21"/>
    <w:rsid w:val="00931681"/>
    <w:rsid w:val="00931ABD"/>
    <w:rsid w:val="00932AEC"/>
    <w:rsid w:val="0093367B"/>
    <w:rsid w:val="00933B80"/>
    <w:rsid w:val="00933DFE"/>
    <w:rsid w:val="00933FD8"/>
    <w:rsid w:val="00934728"/>
    <w:rsid w:val="00936A51"/>
    <w:rsid w:val="0093720E"/>
    <w:rsid w:val="00937659"/>
    <w:rsid w:val="00940430"/>
    <w:rsid w:val="0094051B"/>
    <w:rsid w:val="009408AA"/>
    <w:rsid w:val="0094106F"/>
    <w:rsid w:val="009417D6"/>
    <w:rsid w:val="0094180C"/>
    <w:rsid w:val="0094210A"/>
    <w:rsid w:val="009422D2"/>
    <w:rsid w:val="00943055"/>
    <w:rsid w:val="009438C0"/>
    <w:rsid w:val="009447C0"/>
    <w:rsid w:val="009447CA"/>
    <w:rsid w:val="00944F6D"/>
    <w:rsid w:val="0094534B"/>
    <w:rsid w:val="009456C6"/>
    <w:rsid w:val="009465E6"/>
    <w:rsid w:val="00946630"/>
    <w:rsid w:val="0094719E"/>
    <w:rsid w:val="00947225"/>
    <w:rsid w:val="0095211B"/>
    <w:rsid w:val="0095223E"/>
    <w:rsid w:val="009528AC"/>
    <w:rsid w:val="00952AB5"/>
    <w:rsid w:val="00954551"/>
    <w:rsid w:val="00955402"/>
    <w:rsid w:val="00955509"/>
    <w:rsid w:val="00955ECA"/>
    <w:rsid w:val="00956269"/>
    <w:rsid w:val="009569DB"/>
    <w:rsid w:val="00956F28"/>
    <w:rsid w:val="00957278"/>
    <w:rsid w:val="00957410"/>
    <w:rsid w:val="009576F4"/>
    <w:rsid w:val="009579C2"/>
    <w:rsid w:val="00957D52"/>
    <w:rsid w:val="00957FC3"/>
    <w:rsid w:val="00960278"/>
    <w:rsid w:val="009610E0"/>
    <w:rsid w:val="0096459B"/>
    <w:rsid w:val="009659AF"/>
    <w:rsid w:val="00965BDE"/>
    <w:rsid w:val="009663D6"/>
    <w:rsid w:val="00970471"/>
    <w:rsid w:val="0097150C"/>
    <w:rsid w:val="00971C82"/>
    <w:rsid w:val="009725D0"/>
    <w:rsid w:val="00972BAB"/>
    <w:rsid w:val="00972F46"/>
    <w:rsid w:val="0097311E"/>
    <w:rsid w:val="00975991"/>
    <w:rsid w:val="009760D3"/>
    <w:rsid w:val="00976651"/>
    <w:rsid w:val="00976E77"/>
    <w:rsid w:val="00977E3B"/>
    <w:rsid w:val="00977FC3"/>
    <w:rsid w:val="0098023C"/>
    <w:rsid w:val="00980265"/>
    <w:rsid w:val="00981770"/>
    <w:rsid w:val="009819E6"/>
    <w:rsid w:val="0098253B"/>
    <w:rsid w:val="00982F9D"/>
    <w:rsid w:val="0098386F"/>
    <w:rsid w:val="009839DF"/>
    <w:rsid w:val="00983C9D"/>
    <w:rsid w:val="00983D44"/>
    <w:rsid w:val="00984080"/>
    <w:rsid w:val="00984AFA"/>
    <w:rsid w:val="009855B4"/>
    <w:rsid w:val="009858F5"/>
    <w:rsid w:val="00985AE8"/>
    <w:rsid w:val="00986075"/>
    <w:rsid w:val="009871B3"/>
    <w:rsid w:val="009871EA"/>
    <w:rsid w:val="0098725E"/>
    <w:rsid w:val="009903E2"/>
    <w:rsid w:val="0099093B"/>
    <w:rsid w:val="009912CA"/>
    <w:rsid w:val="00991FB0"/>
    <w:rsid w:val="00992522"/>
    <w:rsid w:val="00993028"/>
    <w:rsid w:val="0099362E"/>
    <w:rsid w:val="00994A9B"/>
    <w:rsid w:val="00995649"/>
    <w:rsid w:val="00996FFD"/>
    <w:rsid w:val="009A0CB8"/>
    <w:rsid w:val="009A0FAF"/>
    <w:rsid w:val="009A147E"/>
    <w:rsid w:val="009A148E"/>
    <w:rsid w:val="009A21D4"/>
    <w:rsid w:val="009A283C"/>
    <w:rsid w:val="009A3128"/>
    <w:rsid w:val="009A3333"/>
    <w:rsid w:val="009A4539"/>
    <w:rsid w:val="009A4D4D"/>
    <w:rsid w:val="009A4F6D"/>
    <w:rsid w:val="009A5135"/>
    <w:rsid w:val="009A7043"/>
    <w:rsid w:val="009A7092"/>
    <w:rsid w:val="009A7A94"/>
    <w:rsid w:val="009A7AE7"/>
    <w:rsid w:val="009B0D29"/>
    <w:rsid w:val="009B0DE0"/>
    <w:rsid w:val="009B1E5E"/>
    <w:rsid w:val="009B2651"/>
    <w:rsid w:val="009B3856"/>
    <w:rsid w:val="009B3934"/>
    <w:rsid w:val="009B3B3B"/>
    <w:rsid w:val="009B489A"/>
    <w:rsid w:val="009B5F7A"/>
    <w:rsid w:val="009B6AD3"/>
    <w:rsid w:val="009B6AF6"/>
    <w:rsid w:val="009B756F"/>
    <w:rsid w:val="009B7D38"/>
    <w:rsid w:val="009C022E"/>
    <w:rsid w:val="009C0633"/>
    <w:rsid w:val="009C08F1"/>
    <w:rsid w:val="009C0E41"/>
    <w:rsid w:val="009C0F71"/>
    <w:rsid w:val="009C120C"/>
    <w:rsid w:val="009C1C46"/>
    <w:rsid w:val="009C2841"/>
    <w:rsid w:val="009C2AC5"/>
    <w:rsid w:val="009C3023"/>
    <w:rsid w:val="009C3753"/>
    <w:rsid w:val="009C3B57"/>
    <w:rsid w:val="009C3CBE"/>
    <w:rsid w:val="009C4926"/>
    <w:rsid w:val="009C523A"/>
    <w:rsid w:val="009C5964"/>
    <w:rsid w:val="009C59C7"/>
    <w:rsid w:val="009C5CF6"/>
    <w:rsid w:val="009C6338"/>
    <w:rsid w:val="009C66AE"/>
    <w:rsid w:val="009C69FE"/>
    <w:rsid w:val="009C6B01"/>
    <w:rsid w:val="009C6EEC"/>
    <w:rsid w:val="009C712F"/>
    <w:rsid w:val="009C782A"/>
    <w:rsid w:val="009D02AE"/>
    <w:rsid w:val="009D1837"/>
    <w:rsid w:val="009D2AF0"/>
    <w:rsid w:val="009D2B41"/>
    <w:rsid w:val="009D3442"/>
    <w:rsid w:val="009D3805"/>
    <w:rsid w:val="009D43E0"/>
    <w:rsid w:val="009D4457"/>
    <w:rsid w:val="009D4708"/>
    <w:rsid w:val="009D4FE8"/>
    <w:rsid w:val="009D547C"/>
    <w:rsid w:val="009D6028"/>
    <w:rsid w:val="009D63F1"/>
    <w:rsid w:val="009D6513"/>
    <w:rsid w:val="009D681B"/>
    <w:rsid w:val="009D6C84"/>
    <w:rsid w:val="009D7181"/>
    <w:rsid w:val="009D7CEB"/>
    <w:rsid w:val="009E0161"/>
    <w:rsid w:val="009E07AF"/>
    <w:rsid w:val="009E0D75"/>
    <w:rsid w:val="009E39BB"/>
    <w:rsid w:val="009E48F4"/>
    <w:rsid w:val="009E4A25"/>
    <w:rsid w:val="009E5C67"/>
    <w:rsid w:val="009E6135"/>
    <w:rsid w:val="009E6680"/>
    <w:rsid w:val="009E6A74"/>
    <w:rsid w:val="009E7A71"/>
    <w:rsid w:val="009F0233"/>
    <w:rsid w:val="009F05AA"/>
    <w:rsid w:val="009F05F1"/>
    <w:rsid w:val="009F0B2B"/>
    <w:rsid w:val="009F0D3E"/>
    <w:rsid w:val="009F11F9"/>
    <w:rsid w:val="009F17E4"/>
    <w:rsid w:val="009F1B47"/>
    <w:rsid w:val="009F29E6"/>
    <w:rsid w:val="009F2F44"/>
    <w:rsid w:val="009F3229"/>
    <w:rsid w:val="009F3826"/>
    <w:rsid w:val="009F48C0"/>
    <w:rsid w:val="009F5064"/>
    <w:rsid w:val="009F5DDC"/>
    <w:rsid w:val="009F65F0"/>
    <w:rsid w:val="009F6DAC"/>
    <w:rsid w:val="00A0066A"/>
    <w:rsid w:val="00A00E23"/>
    <w:rsid w:val="00A013F7"/>
    <w:rsid w:val="00A016C0"/>
    <w:rsid w:val="00A01E2D"/>
    <w:rsid w:val="00A0332A"/>
    <w:rsid w:val="00A03476"/>
    <w:rsid w:val="00A03C8B"/>
    <w:rsid w:val="00A042EB"/>
    <w:rsid w:val="00A043F5"/>
    <w:rsid w:val="00A060C6"/>
    <w:rsid w:val="00A06A41"/>
    <w:rsid w:val="00A06CD7"/>
    <w:rsid w:val="00A06DDE"/>
    <w:rsid w:val="00A07428"/>
    <w:rsid w:val="00A07510"/>
    <w:rsid w:val="00A07C05"/>
    <w:rsid w:val="00A102AC"/>
    <w:rsid w:val="00A10DE5"/>
    <w:rsid w:val="00A11366"/>
    <w:rsid w:val="00A1233D"/>
    <w:rsid w:val="00A1313D"/>
    <w:rsid w:val="00A13399"/>
    <w:rsid w:val="00A134A7"/>
    <w:rsid w:val="00A13AE1"/>
    <w:rsid w:val="00A14DB6"/>
    <w:rsid w:val="00A14F36"/>
    <w:rsid w:val="00A153B7"/>
    <w:rsid w:val="00A15597"/>
    <w:rsid w:val="00A15947"/>
    <w:rsid w:val="00A15F6F"/>
    <w:rsid w:val="00A16535"/>
    <w:rsid w:val="00A17250"/>
    <w:rsid w:val="00A2083E"/>
    <w:rsid w:val="00A20DE9"/>
    <w:rsid w:val="00A2107F"/>
    <w:rsid w:val="00A21836"/>
    <w:rsid w:val="00A21B9E"/>
    <w:rsid w:val="00A21CC6"/>
    <w:rsid w:val="00A2227C"/>
    <w:rsid w:val="00A22AC3"/>
    <w:rsid w:val="00A22FA6"/>
    <w:rsid w:val="00A2471D"/>
    <w:rsid w:val="00A25B08"/>
    <w:rsid w:val="00A26E59"/>
    <w:rsid w:val="00A271C7"/>
    <w:rsid w:val="00A27609"/>
    <w:rsid w:val="00A27F7F"/>
    <w:rsid w:val="00A30E46"/>
    <w:rsid w:val="00A30EAD"/>
    <w:rsid w:val="00A31704"/>
    <w:rsid w:val="00A31998"/>
    <w:rsid w:val="00A32F2E"/>
    <w:rsid w:val="00A3301B"/>
    <w:rsid w:val="00A33093"/>
    <w:rsid w:val="00A33431"/>
    <w:rsid w:val="00A36439"/>
    <w:rsid w:val="00A36EC6"/>
    <w:rsid w:val="00A40274"/>
    <w:rsid w:val="00A416D0"/>
    <w:rsid w:val="00A41B95"/>
    <w:rsid w:val="00A42761"/>
    <w:rsid w:val="00A4284B"/>
    <w:rsid w:val="00A42D06"/>
    <w:rsid w:val="00A4358A"/>
    <w:rsid w:val="00A44516"/>
    <w:rsid w:val="00A44FCB"/>
    <w:rsid w:val="00A451F9"/>
    <w:rsid w:val="00A454BA"/>
    <w:rsid w:val="00A45AB1"/>
    <w:rsid w:val="00A45B75"/>
    <w:rsid w:val="00A45E69"/>
    <w:rsid w:val="00A4678C"/>
    <w:rsid w:val="00A474E4"/>
    <w:rsid w:val="00A4775B"/>
    <w:rsid w:val="00A50053"/>
    <w:rsid w:val="00A500B7"/>
    <w:rsid w:val="00A500FB"/>
    <w:rsid w:val="00A50364"/>
    <w:rsid w:val="00A51432"/>
    <w:rsid w:val="00A516F5"/>
    <w:rsid w:val="00A51D84"/>
    <w:rsid w:val="00A52903"/>
    <w:rsid w:val="00A52958"/>
    <w:rsid w:val="00A53A8F"/>
    <w:rsid w:val="00A53C33"/>
    <w:rsid w:val="00A53EFB"/>
    <w:rsid w:val="00A549B5"/>
    <w:rsid w:val="00A54AF0"/>
    <w:rsid w:val="00A54F64"/>
    <w:rsid w:val="00A5568C"/>
    <w:rsid w:val="00A55967"/>
    <w:rsid w:val="00A56092"/>
    <w:rsid w:val="00A56BD7"/>
    <w:rsid w:val="00A57126"/>
    <w:rsid w:val="00A579BE"/>
    <w:rsid w:val="00A57A95"/>
    <w:rsid w:val="00A60106"/>
    <w:rsid w:val="00A602FA"/>
    <w:rsid w:val="00A60AED"/>
    <w:rsid w:val="00A60B2C"/>
    <w:rsid w:val="00A60D2C"/>
    <w:rsid w:val="00A60E06"/>
    <w:rsid w:val="00A61905"/>
    <w:rsid w:val="00A63A38"/>
    <w:rsid w:val="00A63EE6"/>
    <w:rsid w:val="00A644F7"/>
    <w:rsid w:val="00A64A30"/>
    <w:rsid w:val="00A658C6"/>
    <w:rsid w:val="00A65D2E"/>
    <w:rsid w:val="00A66712"/>
    <w:rsid w:val="00A673BA"/>
    <w:rsid w:val="00A673F6"/>
    <w:rsid w:val="00A676ED"/>
    <w:rsid w:val="00A72397"/>
    <w:rsid w:val="00A72A4A"/>
    <w:rsid w:val="00A72C67"/>
    <w:rsid w:val="00A72EE0"/>
    <w:rsid w:val="00A745A6"/>
    <w:rsid w:val="00A74F17"/>
    <w:rsid w:val="00A75065"/>
    <w:rsid w:val="00A756AA"/>
    <w:rsid w:val="00A763F4"/>
    <w:rsid w:val="00A76B3D"/>
    <w:rsid w:val="00A77032"/>
    <w:rsid w:val="00A808C9"/>
    <w:rsid w:val="00A80B99"/>
    <w:rsid w:val="00A81735"/>
    <w:rsid w:val="00A820D1"/>
    <w:rsid w:val="00A8246A"/>
    <w:rsid w:val="00A83244"/>
    <w:rsid w:val="00A8354E"/>
    <w:rsid w:val="00A83D66"/>
    <w:rsid w:val="00A84BDA"/>
    <w:rsid w:val="00A84D13"/>
    <w:rsid w:val="00A85403"/>
    <w:rsid w:val="00A859AC"/>
    <w:rsid w:val="00A86815"/>
    <w:rsid w:val="00A871ED"/>
    <w:rsid w:val="00A873EC"/>
    <w:rsid w:val="00A87F1D"/>
    <w:rsid w:val="00A9270E"/>
    <w:rsid w:val="00A92A42"/>
    <w:rsid w:val="00A92C65"/>
    <w:rsid w:val="00A937D1"/>
    <w:rsid w:val="00A93974"/>
    <w:rsid w:val="00A94244"/>
    <w:rsid w:val="00A94D43"/>
    <w:rsid w:val="00A95762"/>
    <w:rsid w:val="00A963D2"/>
    <w:rsid w:val="00A96571"/>
    <w:rsid w:val="00A96940"/>
    <w:rsid w:val="00A96A6B"/>
    <w:rsid w:val="00A97357"/>
    <w:rsid w:val="00AA08C0"/>
    <w:rsid w:val="00AA0C29"/>
    <w:rsid w:val="00AA1BAE"/>
    <w:rsid w:val="00AA2F51"/>
    <w:rsid w:val="00AA31E8"/>
    <w:rsid w:val="00AA3522"/>
    <w:rsid w:val="00AA3760"/>
    <w:rsid w:val="00AA541E"/>
    <w:rsid w:val="00AA56A2"/>
    <w:rsid w:val="00AB04C7"/>
    <w:rsid w:val="00AB0B82"/>
    <w:rsid w:val="00AB0C90"/>
    <w:rsid w:val="00AB0F01"/>
    <w:rsid w:val="00AB0FE0"/>
    <w:rsid w:val="00AB14C5"/>
    <w:rsid w:val="00AB1535"/>
    <w:rsid w:val="00AB19BF"/>
    <w:rsid w:val="00AB1BD0"/>
    <w:rsid w:val="00AB215A"/>
    <w:rsid w:val="00AB28C2"/>
    <w:rsid w:val="00AB2B1B"/>
    <w:rsid w:val="00AB4D79"/>
    <w:rsid w:val="00AB5723"/>
    <w:rsid w:val="00AB5E43"/>
    <w:rsid w:val="00AB689B"/>
    <w:rsid w:val="00AB726C"/>
    <w:rsid w:val="00AB78C2"/>
    <w:rsid w:val="00AB7C00"/>
    <w:rsid w:val="00AB7EF1"/>
    <w:rsid w:val="00AC246E"/>
    <w:rsid w:val="00AC3875"/>
    <w:rsid w:val="00AC39D1"/>
    <w:rsid w:val="00AC4C21"/>
    <w:rsid w:val="00AC4F06"/>
    <w:rsid w:val="00AC51A6"/>
    <w:rsid w:val="00AC59FB"/>
    <w:rsid w:val="00AC64E3"/>
    <w:rsid w:val="00AC715D"/>
    <w:rsid w:val="00AC72C5"/>
    <w:rsid w:val="00AC77F6"/>
    <w:rsid w:val="00AD075E"/>
    <w:rsid w:val="00AD0844"/>
    <w:rsid w:val="00AD09C1"/>
    <w:rsid w:val="00AD0EF2"/>
    <w:rsid w:val="00AD135A"/>
    <w:rsid w:val="00AD1A55"/>
    <w:rsid w:val="00AD28B7"/>
    <w:rsid w:val="00AD4416"/>
    <w:rsid w:val="00AD442C"/>
    <w:rsid w:val="00AD580C"/>
    <w:rsid w:val="00AD5A11"/>
    <w:rsid w:val="00AD65E1"/>
    <w:rsid w:val="00AD67EF"/>
    <w:rsid w:val="00AD6BE6"/>
    <w:rsid w:val="00AD71E3"/>
    <w:rsid w:val="00AD79FE"/>
    <w:rsid w:val="00AD7AF8"/>
    <w:rsid w:val="00AD7C8C"/>
    <w:rsid w:val="00AD7CC4"/>
    <w:rsid w:val="00AE0739"/>
    <w:rsid w:val="00AE110D"/>
    <w:rsid w:val="00AE1860"/>
    <w:rsid w:val="00AE194A"/>
    <w:rsid w:val="00AE2796"/>
    <w:rsid w:val="00AE2BB1"/>
    <w:rsid w:val="00AE2CE2"/>
    <w:rsid w:val="00AE2E02"/>
    <w:rsid w:val="00AE2E74"/>
    <w:rsid w:val="00AE3201"/>
    <w:rsid w:val="00AE3507"/>
    <w:rsid w:val="00AE3BBE"/>
    <w:rsid w:val="00AE5028"/>
    <w:rsid w:val="00AE5832"/>
    <w:rsid w:val="00AE5BD0"/>
    <w:rsid w:val="00AE5E9B"/>
    <w:rsid w:val="00AE5F4D"/>
    <w:rsid w:val="00AE76F4"/>
    <w:rsid w:val="00AF0380"/>
    <w:rsid w:val="00AF1B7D"/>
    <w:rsid w:val="00AF1F4E"/>
    <w:rsid w:val="00AF2226"/>
    <w:rsid w:val="00AF29F2"/>
    <w:rsid w:val="00AF2FD7"/>
    <w:rsid w:val="00AF2FEA"/>
    <w:rsid w:val="00AF3266"/>
    <w:rsid w:val="00AF4F24"/>
    <w:rsid w:val="00AF71C8"/>
    <w:rsid w:val="00B004AE"/>
    <w:rsid w:val="00B00550"/>
    <w:rsid w:val="00B00583"/>
    <w:rsid w:val="00B008AA"/>
    <w:rsid w:val="00B014B3"/>
    <w:rsid w:val="00B017E5"/>
    <w:rsid w:val="00B02C29"/>
    <w:rsid w:val="00B03167"/>
    <w:rsid w:val="00B03398"/>
    <w:rsid w:val="00B03DE9"/>
    <w:rsid w:val="00B046BA"/>
    <w:rsid w:val="00B04783"/>
    <w:rsid w:val="00B05208"/>
    <w:rsid w:val="00B05FF9"/>
    <w:rsid w:val="00B062E9"/>
    <w:rsid w:val="00B065DC"/>
    <w:rsid w:val="00B0757C"/>
    <w:rsid w:val="00B0770B"/>
    <w:rsid w:val="00B10130"/>
    <w:rsid w:val="00B102D9"/>
    <w:rsid w:val="00B1056E"/>
    <w:rsid w:val="00B10592"/>
    <w:rsid w:val="00B10D27"/>
    <w:rsid w:val="00B11BC8"/>
    <w:rsid w:val="00B125F4"/>
    <w:rsid w:val="00B13DF1"/>
    <w:rsid w:val="00B14913"/>
    <w:rsid w:val="00B14D10"/>
    <w:rsid w:val="00B150FD"/>
    <w:rsid w:val="00B157C4"/>
    <w:rsid w:val="00B173C8"/>
    <w:rsid w:val="00B17BB9"/>
    <w:rsid w:val="00B20943"/>
    <w:rsid w:val="00B20E14"/>
    <w:rsid w:val="00B217C6"/>
    <w:rsid w:val="00B21D06"/>
    <w:rsid w:val="00B2205C"/>
    <w:rsid w:val="00B22A01"/>
    <w:rsid w:val="00B23F3E"/>
    <w:rsid w:val="00B24427"/>
    <w:rsid w:val="00B24458"/>
    <w:rsid w:val="00B24488"/>
    <w:rsid w:val="00B251C2"/>
    <w:rsid w:val="00B25D1A"/>
    <w:rsid w:val="00B269B8"/>
    <w:rsid w:val="00B272FB"/>
    <w:rsid w:val="00B27F50"/>
    <w:rsid w:val="00B30FB7"/>
    <w:rsid w:val="00B3190F"/>
    <w:rsid w:val="00B319D4"/>
    <w:rsid w:val="00B31A79"/>
    <w:rsid w:val="00B31E15"/>
    <w:rsid w:val="00B32E83"/>
    <w:rsid w:val="00B337AF"/>
    <w:rsid w:val="00B339FE"/>
    <w:rsid w:val="00B345BA"/>
    <w:rsid w:val="00B35905"/>
    <w:rsid w:val="00B35DE3"/>
    <w:rsid w:val="00B35F7D"/>
    <w:rsid w:val="00B363A9"/>
    <w:rsid w:val="00B36C70"/>
    <w:rsid w:val="00B36F82"/>
    <w:rsid w:val="00B372A6"/>
    <w:rsid w:val="00B372BC"/>
    <w:rsid w:val="00B378FD"/>
    <w:rsid w:val="00B40665"/>
    <w:rsid w:val="00B4089F"/>
    <w:rsid w:val="00B41ACC"/>
    <w:rsid w:val="00B4286B"/>
    <w:rsid w:val="00B42DF6"/>
    <w:rsid w:val="00B43AF4"/>
    <w:rsid w:val="00B43B3D"/>
    <w:rsid w:val="00B43E95"/>
    <w:rsid w:val="00B45D4E"/>
    <w:rsid w:val="00B4773F"/>
    <w:rsid w:val="00B5077D"/>
    <w:rsid w:val="00B50F34"/>
    <w:rsid w:val="00B51915"/>
    <w:rsid w:val="00B5273C"/>
    <w:rsid w:val="00B528AE"/>
    <w:rsid w:val="00B52972"/>
    <w:rsid w:val="00B52FBC"/>
    <w:rsid w:val="00B53EAA"/>
    <w:rsid w:val="00B53FDA"/>
    <w:rsid w:val="00B548F4"/>
    <w:rsid w:val="00B554D2"/>
    <w:rsid w:val="00B55E8E"/>
    <w:rsid w:val="00B56D2D"/>
    <w:rsid w:val="00B570F8"/>
    <w:rsid w:val="00B57FB0"/>
    <w:rsid w:val="00B60055"/>
    <w:rsid w:val="00B60627"/>
    <w:rsid w:val="00B60ADF"/>
    <w:rsid w:val="00B61C43"/>
    <w:rsid w:val="00B62C7C"/>
    <w:rsid w:val="00B63230"/>
    <w:rsid w:val="00B635B3"/>
    <w:rsid w:val="00B63DA1"/>
    <w:rsid w:val="00B6407C"/>
    <w:rsid w:val="00B64E51"/>
    <w:rsid w:val="00B65184"/>
    <w:rsid w:val="00B65BA1"/>
    <w:rsid w:val="00B65E69"/>
    <w:rsid w:val="00B67635"/>
    <w:rsid w:val="00B67CA7"/>
    <w:rsid w:val="00B700E0"/>
    <w:rsid w:val="00B70289"/>
    <w:rsid w:val="00B702B2"/>
    <w:rsid w:val="00B704DC"/>
    <w:rsid w:val="00B711BE"/>
    <w:rsid w:val="00B72CBB"/>
    <w:rsid w:val="00B72D13"/>
    <w:rsid w:val="00B73EE1"/>
    <w:rsid w:val="00B746BE"/>
    <w:rsid w:val="00B74B2D"/>
    <w:rsid w:val="00B7569E"/>
    <w:rsid w:val="00B7592D"/>
    <w:rsid w:val="00B75F1B"/>
    <w:rsid w:val="00B80032"/>
    <w:rsid w:val="00B816E5"/>
    <w:rsid w:val="00B82E1C"/>
    <w:rsid w:val="00B84088"/>
    <w:rsid w:val="00B8497C"/>
    <w:rsid w:val="00B84ADB"/>
    <w:rsid w:val="00B86355"/>
    <w:rsid w:val="00B87421"/>
    <w:rsid w:val="00B90E6E"/>
    <w:rsid w:val="00B914B0"/>
    <w:rsid w:val="00B922FA"/>
    <w:rsid w:val="00B9256D"/>
    <w:rsid w:val="00B927D0"/>
    <w:rsid w:val="00B932F0"/>
    <w:rsid w:val="00B9356E"/>
    <w:rsid w:val="00B937B1"/>
    <w:rsid w:val="00B93A14"/>
    <w:rsid w:val="00B9416F"/>
    <w:rsid w:val="00B94FEA"/>
    <w:rsid w:val="00B951A5"/>
    <w:rsid w:val="00B95653"/>
    <w:rsid w:val="00B979C5"/>
    <w:rsid w:val="00B97C70"/>
    <w:rsid w:val="00BA01D6"/>
    <w:rsid w:val="00BA0B12"/>
    <w:rsid w:val="00BA12DA"/>
    <w:rsid w:val="00BA175A"/>
    <w:rsid w:val="00BA22E6"/>
    <w:rsid w:val="00BA2AD5"/>
    <w:rsid w:val="00BA2B0B"/>
    <w:rsid w:val="00BA3738"/>
    <w:rsid w:val="00BA3AB8"/>
    <w:rsid w:val="00BA43BE"/>
    <w:rsid w:val="00BA487C"/>
    <w:rsid w:val="00BA6E16"/>
    <w:rsid w:val="00BA7855"/>
    <w:rsid w:val="00BB0067"/>
    <w:rsid w:val="00BB0183"/>
    <w:rsid w:val="00BB07DC"/>
    <w:rsid w:val="00BB08B3"/>
    <w:rsid w:val="00BB1260"/>
    <w:rsid w:val="00BB1928"/>
    <w:rsid w:val="00BB2261"/>
    <w:rsid w:val="00BB2AF0"/>
    <w:rsid w:val="00BB3DF2"/>
    <w:rsid w:val="00BB453E"/>
    <w:rsid w:val="00BB4610"/>
    <w:rsid w:val="00BB4904"/>
    <w:rsid w:val="00BB5020"/>
    <w:rsid w:val="00BB53C6"/>
    <w:rsid w:val="00BB5796"/>
    <w:rsid w:val="00BB63F7"/>
    <w:rsid w:val="00BB6E4E"/>
    <w:rsid w:val="00BB738F"/>
    <w:rsid w:val="00BB774B"/>
    <w:rsid w:val="00BB7DF5"/>
    <w:rsid w:val="00BC0133"/>
    <w:rsid w:val="00BC200C"/>
    <w:rsid w:val="00BC20E9"/>
    <w:rsid w:val="00BC2177"/>
    <w:rsid w:val="00BC2417"/>
    <w:rsid w:val="00BC313F"/>
    <w:rsid w:val="00BC3157"/>
    <w:rsid w:val="00BC3277"/>
    <w:rsid w:val="00BC41A6"/>
    <w:rsid w:val="00BC4530"/>
    <w:rsid w:val="00BC4E65"/>
    <w:rsid w:val="00BC5154"/>
    <w:rsid w:val="00BC56E2"/>
    <w:rsid w:val="00BC5841"/>
    <w:rsid w:val="00BC58A1"/>
    <w:rsid w:val="00BC5979"/>
    <w:rsid w:val="00BC6098"/>
    <w:rsid w:val="00BC6789"/>
    <w:rsid w:val="00BC7596"/>
    <w:rsid w:val="00BC79FB"/>
    <w:rsid w:val="00BC7F95"/>
    <w:rsid w:val="00BD0491"/>
    <w:rsid w:val="00BD19E9"/>
    <w:rsid w:val="00BD46B5"/>
    <w:rsid w:val="00BD6072"/>
    <w:rsid w:val="00BD751C"/>
    <w:rsid w:val="00BE0D32"/>
    <w:rsid w:val="00BE19DA"/>
    <w:rsid w:val="00BE1C2D"/>
    <w:rsid w:val="00BE20E6"/>
    <w:rsid w:val="00BE27CA"/>
    <w:rsid w:val="00BE2CBF"/>
    <w:rsid w:val="00BE2E9C"/>
    <w:rsid w:val="00BE347D"/>
    <w:rsid w:val="00BE361A"/>
    <w:rsid w:val="00BE36B7"/>
    <w:rsid w:val="00BE37D4"/>
    <w:rsid w:val="00BE41A8"/>
    <w:rsid w:val="00BE4637"/>
    <w:rsid w:val="00BE4DA0"/>
    <w:rsid w:val="00BE54D8"/>
    <w:rsid w:val="00BE5D51"/>
    <w:rsid w:val="00BE6B77"/>
    <w:rsid w:val="00BF02B2"/>
    <w:rsid w:val="00BF041D"/>
    <w:rsid w:val="00BF0653"/>
    <w:rsid w:val="00BF13EE"/>
    <w:rsid w:val="00BF1E9E"/>
    <w:rsid w:val="00BF239A"/>
    <w:rsid w:val="00BF24F8"/>
    <w:rsid w:val="00BF2904"/>
    <w:rsid w:val="00BF29AD"/>
    <w:rsid w:val="00BF337B"/>
    <w:rsid w:val="00BF361A"/>
    <w:rsid w:val="00BF61A1"/>
    <w:rsid w:val="00BF62EF"/>
    <w:rsid w:val="00BF7B20"/>
    <w:rsid w:val="00C0049E"/>
    <w:rsid w:val="00C00A7A"/>
    <w:rsid w:val="00C00EEE"/>
    <w:rsid w:val="00C027D2"/>
    <w:rsid w:val="00C03E20"/>
    <w:rsid w:val="00C03E5D"/>
    <w:rsid w:val="00C043BD"/>
    <w:rsid w:val="00C04F93"/>
    <w:rsid w:val="00C05A8D"/>
    <w:rsid w:val="00C0676C"/>
    <w:rsid w:val="00C10025"/>
    <w:rsid w:val="00C10496"/>
    <w:rsid w:val="00C1093A"/>
    <w:rsid w:val="00C11400"/>
    <w:rsid w:val="00C11797"/>
    <w:rsid w:val="00C1274F"/>
    <w:rsid w:val="00C12B6A"/>
    <w:rsid w:val="00C140A7"/>
    <w:rsid w:val="00C144B4"/>
    <w:rsid w:val="00C15A49"/>
    <w:rsid w:val="00C15BD6"/>
    <w:rsid w:val="00C15DCB"/>
    <w:rsid w:val="00C15FE4"/>
    <w:rsid w:val="00C16107"/>
    <w:rsid w:val="00C16170"/>
    <w:rsid w:val="00C169C3"/>
    <w:rsid w:val="00C17C0C"/>
    <w:rsid w:val="00C20074"/>
    <w:rsid w:val="00C203C5"/>
    <w:rsid w:val="00C20BA7"/>
    <w:rsid w:val="00C2131E"/>
    <w:rsid w:val="00C2199A"/>
    <w:rsid w:val="00C21C5E"/>
    <w:rsid w:val="00C21FB6"/>
    <w:rsid w:val="00C2268E"/>
    <w:rsid w:val="00C23695"/>
    <w:rsid w:val="00C23806"/>
    <w:rsid w:val="00C23B83"/>
    <w:rsid w:val="00C245E2"/>
    <w:rsid w:val="00C24972"/>
    <w:rsid w:val="00C24AAB"/>
    <w:rsid w:val="00C24CF3"/>
    <w:rsid w:val="00C24FD8"/>
    <w:rsid w:val="00C2580F"/>
    <w:rsid w:val="00C26353"/>
    <w:rsid w:val="00C27499"/>
    <w:rsid w:val="00C27927"/>
    <w:rsid w:val="00C3065F"/>
    <w:rsid w:val="00C30755"/>
    <w:rsid w:val="00C322E9"/>
    <w:rsid w:val="00C3261B"/>
    <w:rsid w:val="00C326CB"/>
    <w:rsid w:val="00C33370"/>
    <w:rsid w:val="00C33D8A"/>
    <w:rsid w:val="00C3423D"/>
    <w:rsid w:val="00C34271"/>
    <w:rsid w:val="00C3435A"/>
    <w:rsid w:val="00C351B8"/>
    <w:rsid w:val="00C352CF"/>
    <w:rsid w:val="00C3593A"/>
    <w:rsid w:val="00C35DC9"/>
    <w:rsid w:val="00C35EFE"/>
    <w:rsid w:val="00C40BFB"/>
    <w:rsid w:val="00C40E12"/>
    <w:rsid w:val="00C4182A"/>
    <w:rsid w:val="00C41DD2"/>
    <w:rsid w:val="00C42655"/>
    <w:rsid w:val="00C43BD8"/>
    <w:rsid w:val="00C43E72"/>
    <w:rsid w:val="00C44AE0"/>
    <w:rsid w:val="00C44C30"/>
    <w:rsid w:val="00C44F5A"/>
    <w:rsid w:val="00C465D3"/>
    <w:rsid w:val="00C46F58"/>
    <w:rsid w:val="00C47DF9"/>
    <w:rsid w:val="00C5205B"/>
    <w:rsid w:val="00C5258D"/>
    <w:rsid w:val="00C528A2"/>
    <w:rsid w:val="00C52BF7"/>
    <w:rsid w:val="00C52EF8"/>
    <w:rsid w:val="00C530B1"/>
    <w:rsid w:val="00C548B1"/>
    <w:rsid w:val="00C54F65"/>
    <w:rsid w:val="00C55F2E"/>
    <w:rsid w:val="00C562B1"/>
    <w:rsid w:val="00C57512"/>
    <w:rsid w:val="00C57718"/>
    <w:rsid w:val="00C57AAF"/>
    <w:rsid w:val="00C57BE9"/>
    <w:rsid w:val="00C57F71"/>
    <w:rsid w:val="00C57FC2"/>
    <w:rsid w:val="00C60761"/>
    <w:rsid w:val="00C616C1"/>
    <w:rsid w:val="00C616FA"/>
    <w:rsid w:val="00C61CE2"/>
    <w:rsid w:val="00C623D0"/>
    <w:rsid w:val="00C630AC"/>
    <w:rsid w:val="00C63752"/>
    <w:rsid w:val="00C63CB2"/>
    <w:rsid w:val="00C64235"/>
    <w:rsid w:val="00C64AC7"/>
    <w:rsid w:val="00C656E3"/>
    <w:rsid w:val="00C66029"/>
    <w:rsid w:val="00C664BA"/>
    <w:rsid w:val="00C668F4"/>
    <w:rsid w:val="00C6694E"/>
    <w:rsid w:val="00C6703B"/>
    <w:rsid w:val="00C700AD"/>
    <w:rsid w:val="00C70A0D"/>
    <w:rsid w:val="00C714A1"/>
    <w:rsid w:val="00C744E4"/>
    <w:rsid w:val="00C75F1A"/>
    <w:rsid w:val="00C766A7"/>
    <w:rsid w:val="00C76846"/>
    <w:rsid w:val="00C77BFE"/>
    <w:rsid w:val="00C803D6"/>
    <w:rsid w:val="00C805A1"/>
    <w:rsid w:val="00C808E5"/>
    <w:rsid w:val="00C809A7"/>
    <w:rsid w:val="00C81669"/>
    <w:rsid w:val="00C8311C"/>
    <w:rsid w:val="00C8408F"/>
    <w:rsid w:val="00C84CFA"/>
    <w:rsid w:val="00C85616"/>
    <w:rsid w:val="00C856CA"/>
    <w:rsid w:val="00C875A9"/>
    <w:rsid w:val="00C90BAB"/>
    <w:rsid w:val="00C90F4A"/>
    <w:rsid w:val="00C91108"/>
    <w:rsid w:val="00C92BB3"/>
    <w:rsid w:val="00C92EB5"/>
    <w:rsid w:val="00C93D9A"/>
    <w:rsid w:val="00C94816"/>
    <w:rsid w:val="00C95FE5"/>
    <w:rsid w:val="00C9634E"/>
    <w:rsid w:val="00C96390"/>
    <w:rsid w:val="00C96472"/>
    <w:rsid w:val="00C96690"/>
    <w:rsid w:val="00C97E14"/>
    <w:rsid w:val="00CA0A93"/>
    <w:rsid w:val="00CA248C"/>
    <w:rsid w:val="00CA25E7"/>
    <w:rsid w:val="00CA3226"/>
    <w:rsid w:val="00CA3A16"/>
    <w:rsid w:val="00CA4188"/>
    <w:rsid w:val="00CA4F46"/>
    <w:rsid w:val="00CA58AF"/>
    <w:rsid w:val="00CA5C1A"/>
    <w:rsid w:val="00CA7020"/>
    <w:rsid w:val="00CB0016"/>
    <w:rsid w:val="00CB019E"/>
    <w:rsid w:val="00CB0C9D"/>
    <w:rsid w:val="00CB125F"/>
    <w:rsid w:val="00CB1843"/>
    <w:rsid w:val="00CB1A78"/>
    <w:rsid w:val="00CB2184"/>
    <w:rsid w:val="00CB2E3F"/>
    <w:rsid w:val="00CB2F9D"/>
    <w:rsid w:val="00CB34A8"/>
    <w:rsid w:val="00CB3556"/>
    <w:rsid w:val="00CB40CF"/>
    <w:rsid w:val="00CB43D2"/>
    <w:rsid w:val="00CB520D"/>
    <w:rsid w:val="00CB6A9A"/>
    <w:rsid w:val="00CB6BA7"/>
    <w:rsid w:val="00CB7EDA"/>
    <w:rsid w:val="00CC05C7"/>
    <w:rsid w:val="00CC05FB"/>
    <w:rsid w:val="00CC109F"/>
    <w:rsid w:val="00CC129F"/>
    <w:rsid w:val="00CC1843"/>
    <w:rsid w:val="00CC1DFD"/>
    <w:rsid w:val="00CC1FD6"/>
    <w:rsid w:val="00CC2541"/>
    <w:rsid w:val="00CC285E"/>
    <w:rsid w:val="00CC3746"/>
    <w:rsid w:val="00CC46CB"/>
    <w:rsid w:val="00CC50E3"/>
    <w:rsid w:val="00CC6047"/>
    <w:rsid w:val="00CC6A4C"/>
    <w:rsid w:val="00CC6CC5"/>
    <w:rsid w:val="00CC713F"/>
    <w:rsid w:val="00CC7DB0"/>
    <w:rsid w:val="00CD062F"/>
    <w:rsid w:val="00CD24FB"/>
    <w:rsid w:val="00CD283F"/>
    <w:rsid w:val="00CD2E90"/>
    <w:rsid w:val="00CD31EE"/>
    <w:rsid w:val="00CD3703"/>
    <w:rsid w:val="00CD3EF2"/>
    <w:rsid w:val="00CD4106"/>
    <w:rsid w:val="00CD4571"/>
    <w:rsid w:val="00CD56EA"/>
    <w:rsid w:val="00CD7107"/>
    <w:rsid w:val="00CE025D"/>
    <w:rsid w:val="00CE0382"/>
    <w:rsid w:val="00CE121C"/>
    <w:rsid w:val="00CE16BC"/>
    <w:rsid w:val="00CE1ADC"/>
    <w:rsid w:val="00CE1B45"/>
    <w:rsid w:val="00CE1CA1"/>
    <w:rsid w:val="00CE2EFC"/>
    <w:rsid w:val="00CE3D11"/>
    <w:rsid w:val="00CE4B95"/>
    <w:rsid w:val="00CE4EE1"/>
    <w:rsid w:val="00CE6535"/>
    <w:rsid w:val="00CE71C8"/>
    <w:rsid w:val="00CE740B"/>
    <w:rsid w:val="00CE7717"/>
    <w:rsid w:val="00CF09EB"/>
    <w:rsid w:val="00CF0D8D"/>
    <w:rsid w:val="00CF1844"/>
    <w:rsid w:val="00CF205F"/>
    <w:rsid w:val="00CF267B"/>
    <w:rsid w:val="00CF2934"/>
    <w:rsid w:val="00CF2F70"/>
    <w:rsid w:val="00CF33CC"/>
    <w:rsid w:val="00CF34D0"/>
    <w:rsid w:val="00CF37EA"/>
    <w:rsid w:val="00CF3CF6"/>
    <w:rsid w:val="00CF4965"/>
    <w:rsid w:val="00CF4FAB"/>
    <w:rsid w:val="00CF6071"/>
    <w:rsid w:val="00CF60DD"/>
    <w:rsid w:val="00CF70B2"/>
    <w:rsid w:val="00CF7766"/>
    <w:rsid w:val="00CF7973"/>
    <w:rsid w:val="00D008D4"/>
    <w:rsid w:val="00D01087"/>
    <w:rsid w:val="00D01810"/>
    <w:rsid w:val="00D01A7F"/>
    <w:rsid w:val="00D02D1B"/>
    <w:rsid w:val="00D03207"/>
    <w:rsid w:val="00D034AD"/>
    <w:rsid w:val="00D050D1"/>
    <w:rsid w:val="00D07515"/>
    <w:rsid w:val="00D07C32"/>
    <w:rsid w:val="00D1013E"/>
    <w:rsid w:val="00D10B2C"/>
    <w:rsid w:val="00D12872"/>
    <w:rsid w:val="00D149A9"/>
    <w:rsid w:val="00D154B9"/>
    <w:rsid w:val="00D17205"/>
    <w:rsid w:val="00D17A05"/>
    <w:rsid w:val="00D2370E"/>
    <w:rsid w:val="00D23AC9"/>
    <w:rsid w:val="00D23C1F"/>
    <w:rsid w:val="00D24EF9"/>
    <w:rsid w:val="00D25585"/>
    <w:rsid w:val="00D262F1"/>
    <w:rsid w:val="00D26471"/>
    <w:rsid w:val="00D2773B"/>
    <w:rsid w:val="00D2785F"/>
    <w:rsid w:val="00D3043F"/>
    <w:rsid w:val="00D30468"/>
    <w:rsid w:val="00D3097D"/>
    <w:rsid w:val="00D31D9B"/>
    <w:rsid w:val="00D322DE"/>
    <w:rsid w:val="00D328B3"/>
    <w:rsid w:val="00D33CB8"/>
    <w:rsid w:val="00D3445C"/>
    <w:rsid w:val="00D35338"/>
    <w:rsid w:val="00D3591D"/>
    <w:rsid w:val="00D35A32"/>
    <w:rsid w:val="00D35CB9"/>
    <w:rsid w:val="00D35E90"/>
    <w:rsid w:val="00D35FA6"/>
    <w:rsid w:val="00D360CB"/>
    <w:rsid w:val="00D36E8E"/>
    <w:rsid w:val="00D375F3"/>
    <w:rsid w:val="00D376B8"/>
    <w:rsid w:val="00D37788"/>
    <w:rsid w:val="00D37E04"/>
    <w:rsid w:val="00D40131"/>
    <w:rsid w:val="00D40668"/>
    <w:rsid w:val="00D421A9"/>
    <w:rsid w:val="00D438B6"/>
    <w:rsid w:val="00D44019"/>
    <w:rsid w:val="00D44B48"/>
    <w:rsid w:val="00D4527A"/>
    <w:rsid w:val="00D45723"/>
    <w:rsid w:val="00D460F2"/>
    <w:rsid w:val="00D46D49"/>
    <w:rsid w:val="00D526B8"/>
    <w:rsid w:val="00D5336F"/>
    <w:rsid w:val="00D535EB"/>
    <w:rsid w:val="00D53619"/>
    <w:rsid w:val="00D53AC4"/>
    <w:rsid w:val="00D54EBF"/>
    <w:rsid w:val="00D55069"/>
    <w:rsid w:val="00D561C8"/>
    <w:rsid w:val="00D576A0"/>
    <w:rsid w:val="00D5772A"/>
    <w:rsid w:val="00D600BB"/>
    <w:rsid w:val="00D611D6"/>
    <w:rsid w:val="00D622EB"/>
    <w:rsid w:val="00D624E8"/>
    <w:rsid w:val="00D63105"/>
    <w:rsid w:val="00D63276"/>
    <w:rsid w:val="00D63ECF"/>
    <w:rsid w:val="00D64EC3"/>
    <w:rsid w:val="00D65040"/>
    <w:rsid w:val="00D65AE5"/>
    <w:rsid w:val="00D66E32"/>
    <w:rsid w:val="00D6773E"/>
    <w:rsid w:val="00D67F4B"/>
    <w:rsid w:val="00D705FB"/>
    <w:rsid w:val="00D70686"/>
    <w:rsid w:val="00D70DBB"/>
    <w:rsid w:val="00D71269"/>
    <w:rsid w:val="00D71884"/>
    <w:rsid w:val="00D719E5"/>
    <w:rsid w:val="00D73554"/>
    <w:rsid w:val="00D73F67"/>
    <w:rsid w:val="00D742A2"/>
    <w:rsid w:val="00D74D18"/>
    <w:rsid w:val="00D752A1"/>
    <w:rsid w:val="00D756A7"/>
    <w:rsid w:val="00D76164"/>
    <w:rsid w:val="00D76464"/>
    <w:rsid w:val="00D76CA9"/>
    <w:rsid w:val="00D77114"/>
    <w:rsid w:val="00D77AC3"/>
    <w:rsid w:val="00D77EA4"/>
    <w:rsid w:val="00D80E12"/>
    <w:rsid w:val="00D81808"/>
    <w:rsid w:val="00D81AE9"/>
    <w:rsid w:val="00D8206E"/>
    <w:rsid w:val="00D82A1F"/>
    <w:rsid w:val="00D83173"/>
    <w:rsid w:val="00D83C82"/>
    <w:rsid w:val="00D83C9F"/>
    <w:rsid w:val="00D84ECA"/>
    <w:rsid w:val="00D850A1"/>
    <w:rsid w:val="00D85743"/>
    <w:rsid w:val="00D869A1"/>
    <w:rsid w:val="00D86C8E"/>
    <w:rsid w:val="00D8748F"/>
    <w:rsid w:val="00D87FA7"/>
    <w:rsid w:val="00D90005"/>
    <w:rsid w:val="00D9004C"/>
    <w:rsid w:val="00D90064"/>
    <w:rsid w:val="00D902B4"/>
    <w:rsid w:val="00D90A1E"/>
    <w:rsid w:val="00D90FA7"/>
    <w:rsid w:val="00D91118"/>
    <w:rsid w:val="00D911EF"/>
    <w:rsid w:val="00D916E4"/>
    <w:rsid w:val="00D92046"/>
    <w:rsid w:val="00D939E3"/>
    <w:rsid w:val="00D93CA4"/>
    <w:rsid w:val="00D945CF"/>
    <w:rsid w:val="00D94668"/>
    <w:rsid w:val="00D948B4"/>
    <w:rsid w:val="00D950BC"/>
    <w:rsid w:val="00D953A5"/>
    <w:rsid w:val="00D95549"/>
    <w:rsid w:val="00D95E2A"/>
    <w:rsid w:val="00D9618D"/>
    <w:rsid w:val="00D9685A"/>
    <w:rsid w:val="00D96BC1"/>
    <w:rsid w:val="00D97A60"/>
    <w:rsid w:val="00D97B29"/>
    <w:rsid w:val="00DA0A36"/>
    <w:rsid w:val="00DA0F31"/>
    <w:rsid w:val="00DA1CF6"/>
    <w:rsid w:val="00DA206C"/>
    <w:rsid w:val="00DA2B76"/>
    <w:rsid w:val="00DA304D"/>
    <w:rsid w:val="00DA3200"/>
    <w:rsid w:val="00DA3837"/>
    <w:rsid w:val="00DA409E"/>
    <w:rsid w:val="00DA52B1"/>
    <w:rsid w:val="00DA5BD0"/>
    <w:rsid w:val="00DA5CF8"/>
    <w:rsid w:val="00DA61F5"/>
    <w:rsid w:val="00DA62B7"/>
    <w:rsid w:val="00DA7E43"/>
    <w:rsid w:val="00DB11DA"/>
    <w:rsid w:val="00DB26F9"/>
    <w:rsid w:val="00DB2BFE"/>
    <w:rsid w:val="00DB3D89"/>
    <w:rsid w:val="00DB4052"/>
    <w:rsid w:val="00DB5637"/>
    <w:rsid w:val="00DB5BA1"/>
    <w:rsid w:val="00DB68E3"/>
    <w:rsid w:val="00DB6B77"/>
    <w:rsid w:val="00DB74D7"/>
    <w:rsid w:val="00DB7C93"/>
    <w:rsid w:val="00DB7F19"/>
    <w:rsid w:val="00DC0CAF"/>
    <w:rsid w:val="00DC1B27"/>
    <w:rsid w:val="00DC306D"/>
    <w:rsid w:val="00DC379E"/>
    <w:rsid w:val="00DC3E30"/>
    <w:rsid w:val="00DC55C7"/>
    <w:rsid w:val="00DC57F3"/>
    <w:rsid w:val="00DC5B3E"/>
    <w:rsid w:val="00DC6B50"/>
    <w:rsid w:val="00DC7611"/>
    <w:rsid w:val="00DC79FF"/>
    <w:rsid w:val="00DD102C"/>
    <w:rsid w:val="00DD1170"/>
    <w:rsid w:val="00DD2A7E"/>
    <w:rsid w:val="00DD2DD3"/>
    <w:rsid w:val="00DD2F3A"/>
    <w:rsid w:val="00DD2F6E"/>
    <w:rsid w:val="00DD36E7"/>
    <w:rsid w:val="00DD392A"/>
    <w:rsid w:val="00DD4248"/>
    <w:rsid w:val="00DD4474"/>
    <w:rsid w:val="00DD4FA0"/>
    <w:rsid w:val="00DD5107"/>
    <w:rsid w:val="00DD6762"/>
    <w:rsid w:val="00DD67B1"/>
    <w:rsid w:val="00DD689A"/>
    <w:rsid w:val="00DD79E2"/>
    <w:rsid w:val="00DE04B3"/>
    <w:rsid w:val="00DE07AE"/>
    <w:rsid w:val="00DE24AB"/>
    <w:rsid w:val="00DE2E10"/>
    <w:rsid w:val="00DE50CE"/>
    <w:rsid w:val="00DE5193"/>
    <w:rsid w:val="00DE530B"/>
    <w:rsid w:val="00DE59BF"/>
    <w:rsid w:val="00DE5C48"/>
    <w:rsid w:val="00DE6DF1"/>
    <w:rsid w:val="00DE7958"/>
    <w:rsid w:val="00DE7F8C"/>
    <w:rsid w:val="00DF019D"/>
    <w:rsid w:val="00DF111C"/>
    <w:rsid w:val="00DF144E"/>
    <w:rsid w:val="00DF149B"/>
    <w:rsid w:val="00DF14D9"/>
    <w:rsid w:val="00DF1972"/>
    <w:rsid w:val="00DF1B43"/>
    <w:rsid w:val="00DF1C19"/>
    <w:rsid w:val="00DF204A"/>
    <w:rsid w:val="00DF3284"/>
    <w:rsid w:val="00DF3C55"/>
    <w:rsid w:val="00DF53FE"/>
    <w:rsid w:val="00DF5455"/>
    <w:rsid w:val="00DF637D"/>
    <w:rsid w:val="00DF6BA0"/>
    <w:rsid w:val="00DF7172"/>
    <w:rsid w:val="00E01390"/>
    <w:rsid w:val="00E01F37"/>
    <w:rsid w:val="00E03DC9"/>
    <w:rsid w:val="00E05572"/>
    <w:rsid w:val="00E05ECD"/>
    <w:rsid w:val="00E06113"/>
    <w:rsid w:val="00E06D4A"/>
    <w:rsid w:val="00E07F95"/>
    <w:rsid w:val="00E100F5"/>
    <w:rsid w:val="00E11119"/>
    <w:rsid w:val="00E1157F"/>
    <w:rsid w:val="00E11746"/>
    <w:rsid w:val="00E118B0"/>
    <w:rsid w:val="00E11E83"/>
    <w:rsid w:val="00E12325"/>
    <w:rsid w:val="00E12357"/>
    <w:rsid w:val="00E12E99"/>
    <w:rsid w:val="00E131BE"/>
    <w:rsid w:val="00E13AB6"/>
    <w:rsid w:val="00E13B60"/>
    <w:rsid w:val="00E13DDF"/>
    <w:rsid w:val="00E13EC0"/>
    <w:rsid w:val="00E147F9"/>
    <w:rsid w:val="00E149D4"/>
    <w:rsid w:val="00E1518E"/>
    <w:rsid w:val="00E16704"/>
    <w:rsid w:val="00E20AA0"/>
    <w:rsid w:val="00E2141B"/>
    <w:rsid w:val="00E2158C"/>
    <w:rsid w:val="00E21619"/>
    <w:rsid w:val="00E21BF5"/>
    <w:rsid w:val="00E2298E"/>
    <w:rsid w:val="00E22FA7"/>
    <w:rsid w:val="00E2347D"/>
    <w:rsid w:val="00E23F40"/>
    <w:rsid w:val="00E23F76"/>
    <w:rsid w:val="00E243FB"/>
    <w:rsid w:val="00E2498A"/>
    <w:rsid w:val="00E264AC"/>
    <w:rsid w:val="00E26E65"/>
    <w:rsid w:val="00E274CF"/>
    <w:rsid w:val="00E30571"/>
    <w:rsid w:val="00E3057A"/>
    <w:rsid w:val="00E30E4E"/>
    <w:rsid w:val="00E3102B"/>
    <w:rsid w:val="00E31EA1"/>
    <w:rsid w:val="00E320B6"/>
    <w:rsid w:val="00E323F7"/>
    <w:rsid w:val="00E32CA3"/>
    <w:rsid w:val="00E33C54"/>
    <w:rsid w:val="00E33FD0"/>
    <w:rsid w:val="00E34254"/>
    <w:rsid w:val="00E34DB4"/>
    <w:rsid w:val="00E34EAC"/>
    <w:rsid w:val="00E3527D"/>
    <w:rsid w:val="00E35C3A"/>
    <w:rsid w:val="00E35E6D"/>
    <w:rsid w:val="00E360F1"/>
    <w:rsid w:val="00E4011D"/>
    <w:rsid w:val="00E40440"/>
    <w:rsid w:val="00E41861"/>
    <w:rsid w:val="00E41EC6"/>
    <w:rsid w:val="00E422CF"/>
    <w:rsid w:val="00E42945"/>
    <w:rsid w:val="00E42CFE"/>
    <w:rsid w:val="00E43156"/>
    <w:rsid w:val="00E44945"/>
    <w:rsid w:val="00E449C9"/>
    <w:rsid w:val="00E47E58"/>
    <w:rsid w:val="00E50713"/>
    <w:rsid w:val="00E50CC9"/>
    <w:rsid w:val="00E50F5F"/>
    <w:rsid w:val="00E5244F"/>
    <w:rsid w:val="00E52681"/>
    <w:rsid w:val="00E5280B"/>
    <w:rsid w:val="00E52CC7"/>
    <w:rsid w:val="00E535C4"/>
    <w:rsid w:val="00E540B3"/>
    <w:rsid w:val="00E54742"/>
    <w:rsid w:val="00E54B85"/>
    <w:rsid w:val="00E55BF9"/>
    <w:rsid w:val="00E55D6F"/>
    <w:rsid w:val="00E56EA9"/>
    <w:rsid w:val="00E5706E"/>
    <w:rsid w:val="00E576BB"/>
    <w:rsid w:val="00E60157"/>
    <w:rsid w:val="00E604E2"/>
    <w:rsid w:val="00E60C2C"/>
    <w:rsid w:val="00E60D97"/>
    <w:rsid w:val="00E61604"/>
    <w:rsid w:val="00E6272B"/>
    <w:rsid w:val="00E62826"/>
    <w:rsid w:val="00E62CDF"/>
    <w:rsid w:val="00E62EBB"/>
    <w:rsid w:val="00E631C6"/>
    <w:rsid w:val="00E637BC"/>
    <w:rsid w:val="00E63960"/>
    <w:rsid w:val="00E64522"/>
    <w:rsid w:val="00E64611"/>
    <w:rsid w:val="00E65CBC"/>
    <w:rsid w:val="00E6621A"/>
    <w:rsid w:val="00E67F26"/>
    <w:rsid w:val="00E700CC"/>
    <w:rsid w:val="00E714CC"/>
    <w:rsid w:val="00E72E98"/>
    <w:rsid w:val="00E73748"/>
    <w:rsid w:val="00E73BCB"/>
    <w:rsid w:val="00E73DE6"/>
    <w:rsid w:val="00E74B78"/>
    <w:rsid w:val="00E74D1B"/>
    <w:rsid w:val="00E751D3"/>
    <w:rsid w:val="00E758BA"/>
    <w:rsid w:val="00E75E6F"/>
    <w:rsid w:val="00E75EC5"/>
    <w:rsid w:val="00E75F08"/>
    <w:rsid w:val="00E76671"/>
    <w:rsid w:val="00E76CC7"/>
    <w:rsid w:val="00E773F5"/>
    <w:rsid w:val="00E77677"/>
    <w:rsid w:val="00E777DD"/>
    <w:rsid w:val="00E801D9"/>
    <w:rsid w:val="00E80CD3"/>
    <w:rsid w:val="00E80D61"/>
    <w:rsid w:val="00E82C22"/>
    <w:rsid w:val="00E8321D"/>
    <w:rsid w:val="00E83560"/>
    <w:rsid w:val="00E853F3"/>
    <w:rsid w:val="00E859F3"/>
    <w:rsid w:val="00E85AA0"/>
    <w:rsid w:val="00E860D3"/>
    <w:rsid w:val="00E86C31"/>
    <w:rsid w:val="00E86F18"/>
    <w:rsid w:val="00E915E5"/>
    <w:rsid w:val="00E91C2A"/>
    <w:rsid w:val="00E91CB2"/>
    <w:rsid w:val="00E9360D"/>
    <w:rsid w:val="00E93CC1"/>
    <w:rsid w:val="00E93E16"/>
    <w:rsid w:val="00E93E88"/>
    <w:rsid w:val="00E94120"/>
    <w:rsid w:val="00E95167"/>
    <w:rsid w:val="00E96920"/>
    <w:rsid w:val="00E96BBD"/>
    <w:rsid w:val="00E97491"/>
    <w:rsid w:val="00E975B7"/>
    <w:rsid w:val="00E97950"/>
    <w:rsid w:val="00EA00DF"/>
    <w:rsid w:val="00EA1510"/>
    <w:rsid w:val="00EA15CF"/>
    <w:rsid w:val="00EA20CD"/>
    <w:rsid w:val="00EA25CB"/>
    <w:rsid w:val="00EA2B5B"/>
    <w:rsid w:val="00EA48F0"/>
    <w:rsid w:val="00EA4FBF"/>
    <w:rsid w:val="00EA4FEB"/>
    <w:rsid w:val="00EA5ADD"/>
    <w:rsid w:val="00EA64F3"/>
    <w:rsid w:val="00EA6A90"/>
    <w:rsid w:val="00EA7765"/>
    <w:rsid w:val="00EB0397"/>
    <w:rsid w:val="00EB03D2"/>
    <w:rsid w:val="00EB143B"/>
    <w:rsid w:val="00EB19D4"/>
    <w:rsid w:val="00EB2700"/>
    <w:rsid w:val="00EB2996"/>
    <w:rsid w:val="00EB3827"/>
    <w:rsid w:val="00EB38D0"/>
    <w:rsid w:val="00EB3C77"/>
    <w:rsid w:val="00EB4630"/>
    <w:rsid w:val="00EB5094"/>
    <w:rsid w:val="00EB5409"/>
    <w:rsid w:val="00EB5690"/>
    <w:rsid w:val="00EB6A71"/>
    <w:rsid w:val="00EB7F98"/>
    <w:rsid w:val="00EC0B05"/>
    <w:rsid w:val="00EC0DA0"/>
    <w:rsid w:val="00EC10E1"/>
    <w:rsid w:val="00EC129B"/>
    <w:rsid w:val="00EC16B6"/>
    <w:rsid w:val="00EC1AA3"/>
    <w:rsid w:val="00EC2C25"/>
    <w:rsid w:val="00EC3659"/>
    <w:rsid w:val="00EC3D9E"/>
    <w:rsid w:val="00EC40E5"/>
    <w:rsid w:val="00EC4A90"/>
    <w:rsid w:val="00EC54D4"/>
    <w:rsid w:val="00EC749C"/>
    <w:rsid w:val="00EC795A"/>
    <w:rsid w:val="00EC7B46"/>
    <w:rsid w:val="00ED0BB2"/>
    <w:rsid w:val="00ED1A30"/>
    <w:rsid w:val="00ED2268"/>
    <w:rsid w:val="00ED25DA"/>
    <w:rsid w:val="00ED3295"/>
    <w:rsid w:val="00ED461B"/>
    <w:rsid w:val="00ED4838"/>
    <w:rsid w:val="00ED4DD1"/>
    <w:rsid w:val="00ED4FF1"/>
    <w:rsid w:val="00ED5078"/>
    <w:rsid w:val="00ED5EC6"/>
    <w:rsid w:val="00ED61A3"/>
    <w:rsid w:val="00ED77C6"/>
    <w:rsid w:val="00EE0553"/>
    <w:rsid w:val="00EE1331"/>
    <w:rsid w:val="00EE139C"/>
    <w:rsid w:val="00EE19E8"/>
    <w:rsid w:val="00EE1A19"/>
    <w:rsid w:val="00EE215A"/>
    <w:rsid w:val="00EE2A7E"/>
    <w:rsid w:val="00EE3B72"/>
    <w:rsid w:val="00EE476B"/>
    <w:rsid w:val="00EE4AE1"/>
    <w:rsid w:val="00EE4B5C"/>
    <w:rsid w:val="00EE4BEB"/>
    <w:rsid w:val="00EE5630"/>
    <w:rsid w:val="00EE5D72"/>
    <w:rsid w:val="00EE7C91"/>
    <w:rsid w:val="00EF04EA"/>
    <w:rsid w:val="00EF2501"/>
    <w:rsid w:val="00EF2773"/>
    <w:rsid w:val="00EF3131"/>
    <w:rsid w:val="00EF3A21"/>
    <w:rsid w:val="00EF414F"/>
    <w:rsid w:val="00EF47EC"/>
    <w:rsid w:val="00EF5464"/>
    <w:rsid w:val="00EF5550"/>
    <w:rsid w:val="00EF59A5"/>
    <w:rsid w:val="00EF62E3"/>
    <w:rsid w:val="00EF7346"/>
    <w:rsid w:val="00EF7673"/>
    <w:rsid w:val="00EF78E5"/>
    <w:rsid w:val="00F00E3B"/>
    <w:rsid w:val="00F01275"/>
    <w:rsid w:val="00F01A15"/>
    <w:rsid w:val="00F04597"/>
    <w:rsid w:val="00F049BC"/>
    <w:rsid w:val="00F04BC7"/>
    <w:rsid w:val="00F04D35"/>
    <w:rsid w:val="00F04E7A"/>
    <w:rsid w:val="00F05F8E"/>
    <w:rsid w:val="00F06097"/>
    <w:rsid w:val="00F10803"/>
    <w:rsid w:val="00F11208"/>
    <w:rsid w:val="00F1142B"/>
    <w:rsid w:val="00F11B04"/>
    <w:rsid w:val="00F13DC5"/>
    <w:rsid w:val="00F154C3"/>
    <w:rsid w:val="00F160A6"/>
    <w:rsid w:val="00F16513"/>
    <w:rsid w:val="00F17911"/>
    <w:rsid w:val="00F20036"/>
    <w:rsid w:val="00F20C05"/>
    <w:rsid w:val="00F20C70"/>
    <w:rsid w:val="00F21B9E"/>
    <w:rsid w:val="00F2251C"/>
    <w:rsid w:val="00F22FAB"/>
    <w:rsid w:val="00F2345F"/>
    <w:rsid w:val="00F239EC"/>
    <w:rsid w:val="00F24896"/>
    <w:rsid w:val="00F24D48"/>
    <w:rsid w:val="00F24D9B"/>
    <w:rsid w:val="00F24FF8"/>
    <w:rsid w:val="00F25566"/>
    <w:rsid w:val="00F257E7"/>
    <w:rsid w:val="00F262B6"/>
    <w:rsid w:val="00F26BA8"/>
    <w:rsid w:val="00F30286"/>
    <w:rsid w:val="00F30ED3"/>
    <w:rsid w:val="00F322BF"/>
    <w:rsid w:val="00F32A07"/>
    <w:rsid w:val="00F32F3A"/>
    <w:rsid w:val="00F3315B"/>
    <w:rsid w:val="00F334B1"/>
    <w:rsid w:val="00F33E8D"/>
    <w:rsid w:val="00F34014"/>
    <w:rsid w:val="00F35100"/>
    <w:rsid w:val="00F35272"/>
    <w:rsid w:val="00F3579F"/>
    <w:rsid w:val="00F358AB"/>
    <w:rsid w:val="00F35A02"/>
    <w:rsid w:val="00F35C8C"/>
    <w:rsid w:val="00F3656A"/>
    <w:rsid w:val="00F36AC7"/>
    <w:rsid w:val="00F37C6A"/>
    <w:rsid w:val="00F37D51"/>
    <w:rsid w:val="00F37E7F"/>
    <w:rsid w:val="00F37EDF"/>
    <w:rsid w:val="00F40F8F"/>
    <w:rsid w:val="00F414BD"/>
    <w:rsid w:val="00F41C10"/>
    <w:rsid w:val="00F41E79"/>
    <w:rsid w:val="00F4206A"/>
    <w:rsid w:val="00F42643"/>
    <w:rsid w:val="00F42997"/>
    <w:rsid w:val="00F42E67"/>
    <w:rsid w:val="00F430FA"/>
    <w:rsid w:val="00F431D1"/>
    <w:rsid w:val="00F4370F"/>
    <w:rsid w:val="00F451DC"/>
    <w:rsid w:val="00F456E9"/>
    <w:rsid w:val="00F45AF3"/>
    <w:rsid w:val="00F46649"/>
    <w:rsid w:val="00F466F2"/>
    <w:rsid w:val="00F4728F"/>
    <w:rsid w:val="00F47A63"/>
    <w:rsid w:val="00F47FB6"/>
    <w:rsid w:val="00F50385"/>
    <w:rsid w:val="00F50F9D"/>
    <w:rsid w:val="00F5151A"/>
    <w:rsid w:val="00F51588"/>
    <w:rsid w:val="00F5165B"/>
    <w:rsid w:val="00F51B18"/>
    <w:rsid w:val="00F52478"/>
    <w:rsid w:val="00F52D3B"/>
    <w:rsid w:val="00F5384B"/>
    <w:rsid w:val="00F53AFC"/>
    <w:rsid w:val="00F5474E"/>
    <w:rsid w:val="00F5488A"/>
    <w:rsid w:val="00F54B5D"/>
    <w:rsid w:val="00F5589F"/>
    <w:rsid w:val="00F55E58"/>
    <w:rsid w:val="00F57945"/>
    <w:rsid w:val="00F60103"/>
    <w:rsid w:val="00F60125"/>
    <w:rsid w:val="00F6040E"/>
    <w:rsid w:val="00F6043C"/>
    <w:rsid w:val="00F60EEF"/>
    <w:rsid w:val="00F61096"/>
    <w:rsid w:val="00F61628"/>
    <w:rsid w:val="00F61CC4"/>
    <w:rsid w:val="00F62E47"/>
    <w:rsid w:val="00F6384F"/>
    <w:rsid w:val="00F63A78"/>
    <w:rsid w:val="00F65DE3"/>
    <w:rsid w:val="00F672EC"/>
    <w:rsid w:val="00F7349F"/>
    <w:rsid w:val="00F73D95"/>
    <w:rsid w:val="00F74458"/>
    <w:rsid w:val="00F746E9"/>
    <w:rsid w:val="00F7484F"/>
    <w:rsid w:val="00F74B52"/>
    <w:rsid w:val="00F74E2E"/>
    <w:rsid w:val="00F7600D"/>
    <w:rsid w:val="00F763FF"/>
    <w:rsid w:val="00F76DCF"/>
    <w:rsid w:val="00F76EB1"/>
    <w:rsid w:val="00F77A85"/>
    <w:rsid w:val="00F77C27"/>
    <w:rsid w:val="00F80197"/>
    <w:rsid w:val="00F80979"/>
    <w:rsid w:val="00F80F17"/>
    <w:rsid w:val="00F82411"/>
    <w:rsid w:val="00F84B8A"/>
    <w:rsid w:val="00F86C16"/>
    <w:rsid w:val="00F86D11"/>
    <w:rsid w:val="00F90B1F"/>
    <w:rsid w:val="00F91C0E"/>
    <w:rsid w:val="00F91FD0"/>
    <w:rsid w:val="00F92283"/>
    <w:rsid w:val="00F9356F"/>
    <w:rsid w:val="00F941FC"/>
    <w:rsid w:val="00F94C8F"/>
    <w:rsid w:val="00F950FF"/>
    <w:rsid w:val="00F9522D"/>
    <w:rsid w:val="00F952E7"/>
    <w:rsid w:val="00F95576"/>
    <w:rsid w:val="00F959EE"/>
    <w:rsid w:val="00F95D08"/>
    <w:rsid w:val="00F95E91"/>
    <w:rsid w:val="00F95F82"/>
    <w:rsid w:val="00F96A33"/>
    <w:rsid w:val="00F96BF7"/>
    <w:rsid w:val="00F96FD5"/>
    <w:rsid w:val="00F97E0C"/>
    <w:rsid w:val="00FA2B0C"/>
    <w:rsid w:val="00FA33B9"/>
    <w:rsid w:val="00FA416E"/>
    <w:rsid w:val="00FA4272"/>
    <w:rsid w:val="00FA43A7"/>
    <w:rsid w:val="00FA4A97"/>
    <w:rsid w:val="00FA4BA7"/>
    <w:rsid w:val="00FA7B18"/>
    <w:rsid w:val="00FA7D12"/>
    <w:rsid w:val="00FB06D4"/>
    <w:rsid w:val="00FB11FF"/>
    <w:rsid w:val="00FB1815"/>
    <w:rsid w:val="00FB19ED"/>
    <w:rsid w:val="00FB233C"/>
    <w:rsid w:val="00FB2801"/>
    <w:rsid w:val="00FB2BAE"/>
    <w:rsid w:val="00FB3ED5"/>
    <w:rsid w:val="00FB5524"/>
    <w:rsid w:val="00FB575F"/>
    <w:rsid w:val="00FB5AB9"/>
    <w:rsid w:val="00FB6A12"/>
    <w:rsid w:val="00FB7C60"/>
    <w:rsid w:val="00FC04B1"/>
    <w:rsid w:val="00FC1ECE"/>
    <w:rsid w:val="00FC2211"/>
    <w:rsid w:val="00FC4368"/>
    <w:rsid w:val="00FC4396"/>
    <w:rsid w:val="00FC48A1"/>
    <w:rsid w:val="00FC4A1A"/>
    <w:rsid w:val="00FC5D21"/>
    <w:rsid w:val="00FC6A67"/>
    <w:rsid w:val="00FC700C"/>
    <w:rsid w:val="00FC75A7"/>
    <w:rsid w:val="00FD0092"/>
    <w:rsid w:val="00FD278B"/>
    <w:rsid w:val="00FD2CF9"/>
    <w:rsid w:val="00FD2E1B"/>
    <w:rsid w:val="00FD3159"/>
    <w:rsid w:val="00FD3C7F"/>
    <w:rsid w:val="00FD3ED0"/>
    <w:rsid w:val="00FD5169"/>
    <w:rsid w:val="00FD5F35"/>
    <w:rsid w:val="00FD66F6"/>
    <w:rsid w:val="00FD6BA7"/>
    <w:rsid w:val="00FD7C03"/>
    <w:rsid w:val="00FE0063"/>
    <w:rsid w:val="00FE0116"/>
    <w:rsid w:val="00FE0574"/>
    <w:rsid w:val="00FE0E0C"/>
    <w:rsid w:val="00FE1055"/>
    <w:rsid w:val="00FE1639"/>
    <w:rsid w:val="00FE164C"/>
    <w:rsid w:val="00FE2743"/>
    <w:rsid w:val="00FE2982"/>
    <w:rsid w:val="00FE2F97"/>
    <w:rsid w:val="00FE3157"/>
    <w:rsid w:val="00FE31FA"/>
    <w:rsid w:val="00FE410A"/>
    <w:rsid w:val="00FE427D"/>
    <w:rsid w:val="00FE42BE"/>
    <w:rsid w:val="00FE49A0"/>
    <w:rsid w:val="00FE50A0"/>
    <w:rsid w:val="00FE566E"/>
    <w:rsid w:val="00FE7C27"/>
    <w:rsid w:val="00FE7DDD"/>
    <w:rsid w:val="00FF0138"/>
    <w:rsid w:val="00FF0913"/>
    <w:rsid w:val="00FF0C9B"/>
    <w:rsid w:val="00FF23C4"/>
    <w:rsid w:val="00FF270B"/>
    <w:rsid w:val="00FF313D"/>
    <w:rsid w:val="00FF3297"/>
    <w:rsid w:val="00FF3DA4"/>
    <w:rsid w:val="00FF58C9"/>
    <w:rsid w:val="00FF5AA3"/>
    <w:rsid w:val="00FF5D03"/>
    <w:rsid w:val="00FF60AA"/>
    <w:rsid w:val="00FF62E8"/>
    <w:rsid w:val="00FF726F"/>
    <w:rsid w:val="00FF72D0"/>
    <w:rsid w:val="0190A447"/>
    <w:rsid w:val="01D9A51D"/>
    <w:rsid w:val="023ADBA4"/>
    <w:rsid w:val="0280A758"/>
    <w:rsid w:val="0356F482"/>
    <w:rsid w:val="057379AD"/>
    <w:rsid w:val="08113D48"/>
    <w:rsid w:val="0BDE8293"/>
    <w:rsid w:val="0D42AEB3"/>
    <w:rsid w:val="0D6041BD"/>
    <w:rsid w:val="107C549A"/>
    <w:rsid w:val="14751BE1"/>
    <w:rsid w:val="15796835"/>
    <w:rsid w:val="1A521AB4"/>
    <w:rsid w:val="1AE8B7E1"/>
    <w:rsid w:val="1BD8433C"/>
    <w:rsid w:val="1D33F8AD"/>
    <w:rsid w:val="1F8A6589"/>
    <w:rsid w:val="20230AED"/>
    <w:rsid w:val="25A4121D"/>
    <w:rsid w:val="282C5712"/>
    <w:rsid w:val="28CF3BE8"/>
    <w:rsid w:val="2C14ABF8"/>
    <w:rsid w:val="2F7BA3EA"/>
    <w:rsid w:val="3153DE5D"/>
    <w:rsid w:val="324E4B9E"/>
    <w:rsid w:val="362843B9"/>
    <w:rsid w:val="369B5193"/>
    <w:rsid w:val="36D2A8EA"/>
    <w:rsid w:val="3715E133"/>
    <w:rsid w:val="379F9622"/>
    <w:rsid w:val="38C5CBD0"/>
    <w:rsid w:val="39A785C3"/>
    <w:rsid w:val="3A664C0C"/>
    <w:rsid w:val="3F99EE47"/>
    <w:rsid w:val="3FB5FDA2"/>
    <w:rsid w:val="41600111"/>
    <w:rsid w:val="41FE01BB"/>
    <w:rsid w:val="427B47ED"/>
    <w:rsid w:val="4756EC5B"/>
    <w:rsid w:val="4757B507"/>
    <w:rsid w:val="48D011EB"/>
    <w:rsid w:val="4D05DA41"/>
    <w:rsid w:val="4E536FE3"/>
    <w:rsid w:val="51FABF52"/>
    <w:rsid w:val="5366D13C"/>
    <w:rsid w:val="5589F4D7"/>
    <w:rsid w:val="55C69225"/>
    <w:rsid w:val="55D7DA62"/>
    <w:rsid w:val="5705722A"/>
    <w:rsid w:val="58678514"/>
    <w:rsid w:val="590F823B"/>
    <w:rsid w:val="59A8BDCB"/>
    <w:rsid w:val="5D7124AF"/>
    <w:rsid w:val="5D80D5F3"/>
    <w:rsid w:val="5DC8D4F8"/>
    <w:rsid w:val="5DFB2E51"/>
    <w:rsid w:val="5E1E4E38"/>
    <w:rsid w:val="608220B9"/>
    <w:rsid w:val="61A01763"/>
    <w:rsid w:val="62644998"/>
    <w:rsid w:val="631FF69F"/>
    <w:rsid w:val="63278453"/>
    <w:rsid w:val="6499FD07"/>
    <w:rsid w:val="69BAD2FB"/>
    <w:rsid w:val="6A037730"/>
    <w:rsid w:val="6ACD0642"/>
    <w:rsid w:val="6B2DD14C"/>
    <w:rsid w:val="6B2FF94A"/>
    <w:rsid w:val="6B58FEDA"/>
    <w:rsid w:val="6D936CB2"/>
    <w:rsid w:val="6EFE5AAE"/>
    <w:rsid w:val="6F93EAD8"/>
    <w:rsid w:val="715E7262"/>
    <w:rsid w:val="7802D0A7"/>
    <w:rsid w:val="791A11A4"/>
    <w:rsid w:val="7E54BCB8"/>
    <w:rsid w:val="7E838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26BC8"/>
  <w15:chartTrackingRefBased/>
  <w15:docId w15:val="{2FA9FF02-0626-4D41-A9E4-7DC23189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D7"/>
    <w:pPr>
      <w:spacing w:before="120" w:after="120" w:line="259" w:lineRule="auto"/>
    </w:pPr>
    <w:rPr>
      <w:sz w:val="20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801D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010738" w:themeColor="accen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1797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004083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11797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color w:val="3697FF" w:themeColor="accent2" w:themeTint="99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A04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529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20BA7"/>
    <w:pPr>
      <w:spacing w:after="60"/>
      <w:ind w:left="720"/>
    </w:pPr>
  </w:style>
  <w:style w:type="character" w:styleId="Hyperlien">
    <w:name w:val="Hyperlink"/>
    <w:basedOn w:val="Policepardfaut"/>
    <w:uiPriority w:val="99"/>
    <w:unhideWhenUsed/>
    <w:rsid w:val="00C92BB3"/>
    <w:rPr>
      <w:color w:val="0056B0" w:themeColor="hyperlink"/>
      <w:u w:val="single"/>
    </w:rPr>
  </w:style>
  <w:style w:type="character" w:styleId="Mentionnonrsolue">
    <w:name w:val="Unresolved Mention"/>
    <w:basedOn w:val="Policepardfaut"/>
    <w:uiPriority w:val="99"/>
    <w:unhideWhenUsed/>
    <w:rsid w:val="00C92BB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549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49A"/>
    <w:rPr>
      <w:rFonts w:ascii="Times New Roman" w:hAnsi="Times New Roman" w:cs="Times New Roman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A54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A549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A549A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A54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A549A"/>
    <w:rPr>
      <w:b/>
      <w:bCs/>
      <w:sz w:val="20"/>
      <w:szCs w:val="20"/>
      <w:lang w:val="fr-FR"/>
    </w:rPr>
  </w:style>
  <w:style w:type="character" w:styleId="Lienvisit">
    <w:name w:val="FollowedHyperlink"/>
    <w:basedOn w:val="Policepardfaut"/>
    <w:uiPriority w:val="99"/>
    <w:semiHidden/>
    <w:unhideWhenUsed/>
    <w:rsid w:val="00EF5464"/>
    <w:rPr>
      <w:color w:val="7030A0" w:themeColor="followedHyperlink"/>
      <w:u w:val="single"/>
    </w:rPr>
  </w:style>
  <w:style w:type="paragraph" w:styleId="Rvision">
    <w:name w:val="Revision"/>
    <w:hidden/>
    <w:uiPriority w:val="99"/>
    <w:semiHidden/>
    <w:rsid w:val="008D6365"/>
    <w:rPr>
      <w:sz w:val="22"/>
      <w:szCs w:val="22"/>
      <w:lang w:val="fr-FR"/>
    </w:rPr>
  </w:style>
  <w:style w:type="table" w:customStyle="1" w:styleId="TableauCPU1">
    <w:name w:val="Tableau_CPU_1"/>
    <w:basedOn w:val="TableauNormal"/>
    <w:uiPriority w:val="99"/>
    <w:rsid w:val="00AE2E02"/>
    <w:pPr>
      <w:spacing w:before="120" w:after="120"/>
    </w:pPr>
    <w:rPr>
      <w:rFonts w:cs="Arial (Corps CS)"/>
      <w:sz w:val="20"/>
    </w:rPr>
    <w:tblPr>
      <w:tblStyleColBandSize w:val="1"/>
      <w:tblBorders>
        <w:top w:val="single" w:sz="4" w:space="0" w:color="79BAFF" w:themeColor="accent2" w:themeTint="66"/>
        <w:left w:val="single" w:sz="4" w:space="0" w:color="79BAFF" w:themeColor="accent2" w:themeTint="66"/>
        <w:bottom w:val="single" w:sz="4" w:space="0" w:color="79BAFF" w:themeColor="accent2" w:themeTint="66"/>
        <w:right w:val="single" w:sz="4" w:space="0" w:color="79BAFF" w:themeColor="accent2" w:themeTint="66"/>
        <w:insideH w:val="single" w:sz="4" w:space="0" w:color="79BAFF" w:themeColor="accent2" w:themeTint="66"/>
        <w:insideV w:val="single" w:sz="4" w:space="0" w:color="79BAFF" w:themeColor="accent2" w:themeTint="66"/>
      </w:tblBorders>
    </w:tblPr>
    <w:tblStylePr w:type="firstRow">
      <w:rPr>
        <w:b/>
        <w:color w:val="FFFFFF" w:themeColor="background1"/>
      </w:rPr>
      <w:tblPr/>
      <w:tcPr>
        <w:shd w:val="clear" w:color="auto" w:fill="010738" w:themeFill="accent1"/>
      </w:tcPr>
    </w:tblStylePr>
    <w:tblStylePr w:type="band2Vert">
      <w:rPr>
        <w:b w:val="0"/>
        <w:i w:val="0"/>
        <w:sz w:val="20"/>
      </w:rPr>
      <w:tblPr/>
      <w:tcPr>
        <w:shd w:val="clear" w:color="auto" w:fill="E3F4FF"/>
      </w:tcPr>
    </w:tblStylePr>
  </w:style>
  <w:style w:type="paragraph" w:styleId="En-tte">
    <w:name w:val="header"/>
    <w:basedOn w:val="Normal"/>
    <w:link w:val="En-tteCar"/>
    <w:uiPriority w:val="99"/>
    <w:unhideWhenUsed/>
    <w:rsid w:val="00BC4530"/>
    <w:pPr>
      <w:tabs>
        <w:tab w:val="center" w:pos="4153"/>
        <w:tab w:val="right" w:pos="8306"/>
      </w:tabs>
      <w:spacing w:after="240" w:line="240" w:lineRule="auto"/>
    </w:pPr>
    <w:rPr>
      <w:color w:val="010738" w:themeColor="accent1"/>
      <w:sz w:val="18"/>
    </w:rPr>
  </w:style>
  <w:style w:type="character" w:customStyle="1" w:styleId="En-tteCar">
    <w:name w:val="En-tête Car"/>
    <w:basedOn w:val="Policepardfaut"/>
    <w:link w:val="En-tte"/>
    <w:uiPriority w:val="99"/>
    <w:rsid w:val="00BC4530"/>
    <w:rPr>
      <w:color w:val="010738" w:themeColor="accent1"/>
      <w:sz w:val="18"/>
      <w:szCs w:val="22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94500"/>
    <w:pPr>
      <w:tabs>
        <w:tab w:val="center" w:pos="4153"/>
        <w:tab w:val="right" w:pos="8306"/>
      </w:tabs>
      <w:spacing w:after="0" w:line="240" w:lineRule="auto"/>
    </w:pPr>
    <w:rPr>
      <w:color w:val="010738" w:themeColor="accent1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294500"/>
    <w:rPr>
      <w:color w:val="010738" w:themeColor="accent1"/>
      <w:sz w:val="18"/>
      <w:szCs w:val="22"/>
      <w:lang w:val="fr-FR"/>
    </w:rPr>
  </w:style>
  <w:style w:type="paragraph" w:customStyle="1" w:styleId="CDListepuce-N1">
    <w:name w:val="CàD_Liste à puce - N 1"/>
    <w:basedOn w:val="Normal"/>
    <w:rsid w:val="000729CD"/>
    <w:pPr>
      <w:numPr>
        <w:ilvl w:val="1"/>
        <w:numId w:val="7"/>
      </w:num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BC41A6"/>
  </w:style>
  <w:style w:type="character" w:customStyle="1" w:styleId="Titre1Car">
    <w:name w:val="Titre 1 Car"/>
    <w:basedOn w:val="Policepardfaut"/>
    <w:link w:val="Titre1"/>
    <w:uiPriority w:val="9"/>
    <w:rsid w:val="00E801D9"/>
    <w:rPr>
      <w:rFonts w:asciiTheme="majorHAnsi" w:eastAsiaTheme="majorEastAsia" w:hAnsiTheme="majorHAnsi" w:cstheme="majorBidi"/>
      <w:color w:val="010738" w:themeColor="accent1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C11797"/>
    <w:rPr>
      <w:rFonts w:asciiTheme="majorHAnsi" w:eastAsiaTheme="majorEastAsia" w:hAnsiTheme="majorHAnsi" w:cstheme="majorBidi"/>
      <w:b/>
      <w:bCs/>
      <w:color w:val="004083" w:themeColor="accent2" w:themeShade="BF"/>
      <w:sz w:val="28"/>
      <w:szCs w:val="28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C11797"/>
    <w:pPr>
      <w:spacing w:before="360" w:after="360" w:line="240" w:lineRule="auto"/>
      <w:contextualSpacing/>
    </w:pPr>
    <w:rPr>
      <w:rFonts w:asciiTheme="majorHAnsi" w:eastAsiaTheme="majorEastAsia" w:hAnsiTheme="majorHAnsi" w:cstheme="majorBidi"/>
      <w:color w:val="0056B0" w:themeColor="accent2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1797"/>
    <w:rPr>
      <w:rFonts w:asciiTheme="majorHAnsi" w:eastAsiaTheme="majorEastAsia" w:hAnsiTheme="majorHAnsi" w:cstheme="majorBidi"/>
      <w:color w:val="0056B0" w:themeColor="accent2"/>
      <w:spacing w:val="-10"/>
      <w:kern w:val="28"/>
      <w:sz w:val="56"/>
      <w:szCs w:val="56"/>
      <w:lang w:val="fr-FR"/>
    </w:rPr>
  </w:style>
  <w:style w:type="paragraph" w:styleId="NormalWeb">
    <w:name w:val="Normal (Web)"/>
    <w:basedOn w:val="Normal"/>
    <w:uiPriority w:val="99"/>
    <w:unhideWhenUsed/>
    <w:rsid w:val="008D2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table" w:styleId="Grilledutableau">
    <w:name w:val="Table Grid"/>
    <w:basedOn w:val="TableauNormal"/>
    <w:uiPriority w:val="39"/>
    <w:rsid w:val="00AE2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431215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C6655"/>
    <w:pPr>
      <w:spacing w:before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6655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043C55"/>
    <w:rPr>
      <w:vertAlign w:val="superscript"/>
    </w:rPr>
  </w:style>
  <w:style w:type="paragraph" w:customStyle="1" w:styleId="Page-gardetextede3eniveau">
    <w:name w:val="Page-garde_texte de 3e niveau"/>
    <w:basedOn w:val="Page-garde3textede3eniveau"/>
    <w:link w:val="Page-gardetextede3eniveauCar"/>
    <w:rsid w:val="0070142D"/>
    <w:rPr>
      <w:bCs/>
      <w:noProof/>
      <w:sz w:val="28"/>
    </w:rPr>
  </w:style>
  <w:style w:type="character" w:customStyle="1" w:styleId="Page-gardetextede3eniveauCar">
    <w:name w:val="Page-garde_texte de 3e niveau Car"/>
    <w:basedOn w:val="Policepardfaut"/>
    <w:link w:val="Page-gardetextede3eniveau"/>
    <w:rsid w:val="0070142D"/>
    <w:rPr>
      <w:rFonts w:ascii="Arial" w:hAnsi="Arial" w:cs="Arial"/>
      <w:bCs/>
      <w:noProof/>
      <w:color w:val="010738" w:themeColor="accent1"/>
      <w:sz w:val="28"/>
      <w:szCs w:val="22"/>
    </w:rPr>
  </w:style>
  <w:style w:type="paragraph" w:customStyle="1" w:styleId="Page-garde3textede3eniveau">
    <w:name w:val="Page-garde3_texte de 3e niveau"/>
    <w:basedOn w:val="Normal"/>
    <w:link w:val="Page-garde3textede3eniveauCar"/>
    <w:qFormat/>
    <w:rsid w:val="00376514"/>
    <w:pPr>
      <w:spacing w:before="0" w:after="0" w:line="240" w:lineRule="auto"/>
    </w:pPr>
    <w:rPr>
      <w:rFonts w:ascii="Arial" w:hAnsi="Arial" w:cs="Arial"/>
      <w:color w:val="010738" w:themeColor="accent1"/>
      <w:sz w:val="24"/>
      <w:lang w:val="fr-CA"/>
    </w:rPr>
  </w:style>
  <w:style w:type="paragraph" w:customStyle="1" w:styleId="Page-garde3date">
    <w:name w:val="Page-garde3_date"/>
    <w:basedOn w:val="Page-garde3textede3eniveau"/>
    <w:link w:val="Page-garde3dateCar"/>
    <w:qFormat/>
    <w:rsid w:val="00EF59A5"/>
    <w:pPr>
      <w:spacing w:before="280"/>
    </w:pPr>
    <w:rPr>
      <w:b/>
      <w:sz w:val="28"/>
    </w:rPr>
  </w:style>
  <w:style w:type="character" w:customStyle="1" w:styleId="Page-garde3textede3eniveauCar">
    <w:name w:val="Page-garde3_texte de 3e niveau Car"/>
    <w:basedOn w:val="Policepardfaut"/>
    <w:link w:val="Page-garde3textede3eniveau"/>
    <w:rsid w:val="00376514"/>
    <w:rPr>
      <w:rFonts w:ascii="Arial" w:hAnsi="Arial" w:cs="Arial"/>
      <w:color w:val="010738" w:themeColor="accent1"/>
      <w:szCs w:val="22"/>
    </w:rPr>
  </w:style>
  <w:style w:type="paragraph" w:customStyle="1" w:styleId="Page-garde3sous-titre">
    <w:name w:val="Page-garde3_sous-titre"/>
    <w:basedOn w:val="Normal"/>
    <w:link w:val="Page-garde3sous-titreCar"/>
    <w:qFormat/>
    <w:rsid w:val="004772F5"/>
    <w:pPr>
      <w:spacing w:before="0" w:after="160"/>
    </w:pPr>
    <w:rPr>
      <w:rFonts w:ascii="Arial" w:hAnsi="Arial"/>
      <w:color w:val="FDE2DF" w:themeColor="accent5"/>
      <w:sz w:val="32"/>
      <w:szCs w:val="32"/>
      <w:lang w:val="fr-CA"/>
    </w:rPr>
  </w:style>
  <w:style w:type="character" w:customStyle="1" w:styleId="Page-garde3dateCar">
    <w:name w:val="Page-garde3_date Car"/>
    <w:basedOn w:val="Policepardfaut"/>
    <w:link w:val="Page-garde3date"/>
    <w:rsid w:val="00EF59A5"/>
    <w:rPr>
      <w:rFonts w:ascii="Arial" w:hAnsi="Arial" w:cs="Arial"/>
      <w:b/>
      <w:color w:val="010738" w:themeColor="accent1"/>
      <w:sz w:val="28"/>
      <w:szCs w:val="22"/>
    </w:rPr>
  </w:style>
  <w:style w:type="table" w:styleId="Grilledetableauclaire">
    <w:name w:val="Grid Table Light"/>
    <w:basedOn w:val="TableauNormal"/>
    <w:uiPriority w:val="40"/>
    <w:rsid w:val="004507F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Page-garde3sous-titreCar">
    <w:name w:val="Page-garde3_sous-titre Car"/>
    <w:basedOn w:val="Policepardfaut"/>
    <w:link w:val="Page-garde3sous-titre"/>
    <w:rsid w:val="004772F5"/>
    <w:rPr>
      <w:rFonts w:ascii="Arial" w:hAnsi="Arial"/>
      <w:color w:val="FDE2DF" w:themeColor="accent5"/>
      <w:sz w:val="32"/>
      <w:szCs w:val="32"/>
    </w:rPr>
  </w:style>
  <w:style w:type="table" w:styleId="TableauGrille1clair-Accentuation3">
    <w:name w:val="Grid Table 1 Light Accent 3"/>
    <w:basedOn w:val="TableauNormal"/>
    <w:uiPriority w:val="46"/>
    <w:rsid w:val="00B272FB"/>
    <w:tblPr>
      <w:tblStyleRowBandSize w:val="1"/>
      <w:tblStyleColBandSize w:val="1"/>
      <w:tblBorders>
        <w:top w:val="single" w:sz="4" w:space="0" w:color="FCB7A3" w:themeColor="accent3" w:themeTint="66"/>
        <w:left w:val="single" w:sz="4" w:space="0" w:color="FCB7A3" w:themeColor="accent3" w:themeTint="66"/>
        <w:bottom w:val="single" w:sz="4" w:space="0" w:color="FCB7A3" w:themeColor="accent3" w:themeTint="66"/>
        <w:right w:val="single" w:sz="4" w:space="0" w:color="FCB7A3" w:themeColor="accent3" w:themeTint="66"/>
        <w:insideH w:val="single" w:sz="4" w:space="0" w:color="FCB7A3" w:themeColor="accent3" w:themeTint="66"/>
        <w:insideV w:val="single" w:sz="4" w:space="0" w:color="FCB7A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937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937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edelespacerserv">
    <w:name w:val="Placeholder Text"/>
    <w:basedOn w:val="Policepardfaut"/>
    <w:uiPriority w:val="99"/>
    <w:semiHidden/>
    <w:rsid w:val="00D77AC3"/>
    <w:rPr>
      <w:color w:val="808080"/>
    </w:rPr>
  </w:style>
  <w:style w:type="table" w:customStyle="1" w:styleId="TableauCPU2">
    <w:name w:val="Tableau_CPU_2"/>
    <w:basedOn w:val="TableauNormal"/>
    <w:uiPriority w:val="99"/>
    <w:rsid w:val="003F560A"/>
    <w:rPr>
      <w:sz w:val="20"/>
    </w:rPr>
    <w:tblPr/>
    <w:tcPr>
      <w:shd w:val="clear" w:color="auto" w:fill="E2F3FF"/>
    </w:tcPr>
    <w:tblStylePr w:type="firstRow">
      <w:rPr>
        <w:b/>
      </w:rPr>
    </w:tblStylePr>
  </w:style>
  <w:style w:type="character" w:customStyle="1" w:styleId="Titre3Car">
    <w:name w:val="Titre 3 Car"/>
    <w:basedOn w:val="Policepardfaut"/>
    <w:link w:val="Titre3"/>
    <w:uiPriority w:val="9"/>
    <w:rsid w:val="00C11797"/>
    <w:rPr>
      <w:rFonts w:asciiTheme="majorHAnsi" w:eastAsiaTheme="majorEastAsia" w:hAnsiTheme="majorHAnsi" w:cstheme="majorBidi"/>
      <w:color w:val="3697FF" w:themeColor="accent2" w:themeTint="99"/>
      <w:sz w:val="26"/>
      <w:szCs w:val="26"/>
      <w:lang w:val="fr-FR"/>
    </w:rPr>
  </w:style>
  <w:style w:type="character" w:styleId="Mention">
    <w:name w:val="Mention"/>
    <w:basedOn w:val="Policepardfaut"/>
    <w:uiPriority w:val="99"/>
    <w:unhideWhenUsed/>
    <w:rsid w:val="000603CC"/>
    <w:rPr>
      <w:color w:val="2B579A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671BD4"/>
    <w:pPr>
      <w:spacing w:before="360" w:after="360"/>
    </w:pPr>
    <w:rPr>
      <w:rFonts w:cstheme="minorHAnsi"/>
      <w:b/>
      <w:bCs/>
      <w:caps/>
      <w:sz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CC05C7"/>
    <w:pPr>
      <w:spacing w:before="0" w:after="0"/>
    </w:pPr>
    <w:rPr>
      <w:rFonts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32485D"/>
    <w:pPr>
      <w:spacing w:before="0" w:after="0"/>
    </w:pPr>
    <w:rPr>
      <w:rFonts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CC05C7"/>
    <w:pPr>
      <w:spacing w:before="0" w:after="0"/>
    </w:pPr>
    <w:rPr>
      <w:rFonts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32485D"/>
    <w:pPr>
      <w:spacing w:before="0" w:after="0"/>
    </w:pPr>
    <w:rPr>
      <w:rFonts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32485D"/>
    <w:pPr>
      <w:spacing w:before="0" w:after="0"/>
    </w:pPr>
    <w:rPr>
      <w:rFonts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32485D"/>
    <w:pPr>
      <w:spacing w:before="0" w:after="0"/>
    </w:pPr>
    <w:rPr>
      <w:rFonts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32485D"/>
    <w:pPr>
      <w:spacing w:before="0" w:after="0"/>
    </w:pPr>
    <w:rPr>
      <w:rFonts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32485D"/>
    <w:pPr>
      <w:spacing w:before="0" w:after="0"/>
    </w:pPr>
    <w:rPr>
      <w:rFonts w:cstheme="minorHAnsi"/>
      <w:sz w:val="22"/>
    </w:rPr>
  </w:style>
  <w:style w:type="paragraph" w:customStyle="1" w:styleId="TitreTDM">
    <w:name w:val="Titre_TDM"/>
    <w:basedOn w:val="Normal"/>
    <w:next w:val="Normal"/>
    <w:qFormat/>
    <w:rsid w:val="001E49DE"/>
    <w:pPr>
      <w:spacing w:before="360" w:after="240"/>
    </w:pPr>
    <w:rPr>
      <w:b/>
      <w:bCs/>
      <w:color w:val="0056B0" w:themeColor="accent2"/>
      <w:sz w:val="36"/>
      <w:szCs w:val="36"/>
    </w:rPr>
  </w:style>
  <w:style w:type="paragraph" w:customStyle="1" w:styleId="Retrait">
    <w:name w:val="Retrait"/>
    <w:basedOn w:val="Normal"/>
    <w:link w:val="RetraitCar"/>
    <w:rsid w:val="00545D81"/>
    <w:pPr>
      <w:autoSpaceDE w:val="0"/>
      <w:autoSpaceDN w:val="0"/>
      <w:adjustRightInd w:val="0"/>
      <w:spacing w:before="0" w:after="160"/>
    </w:pPr>
    <w:rPr>
      <w:rFonts w:eastAsiaTheme="minorEastAsia"/>
      <w:sz w:val="18"/>
      <w:szCs w:val="21"/>
      <w:lang w:val="fr-CA"/>
    </w:rPr>
  </w:style>
  <w:style w:type="character" w:customStyle="1" w:styleId="RetraitCar">
    <w:name w:val="Retrait Car"/>
    <w:basedOn w:val="Policepardfaut"/>
    <w:link w:val="Retrait"/>
    <w:rsid w:val="00545D81"/>
    <w:rPr>
      <w:rFonts w:eastAsiaTheme="minorEastAsia"/>
      <w:sz w:val="18"/>
      <w:szCs w:val="21"/>
    </w:rPr>
  </w:style>
  <w:style w:type="character" w:styleId="Accentuationintense">
    <w:name w:val="Intense Emphasis"/>
    <w:basedOn w:val="Policepardfaut"/>
    <w:uiPriority w:val="21"/>
    <w:qFormat/>
    <w:rsid w:val="00545D81"/>
    <w:rPr>
      <w:i/>
      <w:iCs/>
      <w:color w:val="010738" w:themeColor="accent1"/>
    </w:rPr>
  </w:style>
  <w:style w:type="paragraph" w:customStyle="1" w:styleId="PiedPagePersonnalis">
    <w:name w:val="Pied_Page_Personnalisé"/>
    <w:basedOn w:val="En-tte"/>
    <w:qFormat/>
    <w:rsid w:val="0028054E"/>
    <w:pPr>
      <w:jc w:val="right"/>
    </w:pPr>
    <w:rPr>
      <w:caps/>
      <w:color w:val="0B113A" w:themeColor="text1"/>
    </w:rPr>
  </w:style>
  <w:style w:type="paragraph" w:customStyle="1" w:styleId="Texteencadrblanc">
    <w:name w:val="Texte encadré blanc"/>
    <w:basedOn w:val="Normal"/>
    <w:qFormat/>
    <w:rsid w:val="00A21B9E"/>
    <w:pPr>
      <w:jc w:val="center"/>
    </w:pPr>
    <w:rPr>
      <w:color w:val="FFFFFF" w:themeColor="background1"/>
      <w:sz w:val="28"/>
      <w:szCs w:val="32"/>
      <w:lang w:val="fr-CA"/>
    </w:rPr>
  </w:style>
  <w:style w:type="paragraph" w:styleId="Lgende">
    <w:name w:val="caption"/>
    <w:basedOn w:val="Normal"/>
    <w:next w:val="Normal"/>
    <w:uiPriority w:val="35"/>
    <w:unhideWhenUsed/>
    <w:qFormat/>
    <w:rsid w:val="00E631C6"/>
    <w:pPr>
      <w:spacing w:before="0" w:line="240" w:lineRule="auto"/>
    </w:pPr>
    <w:rPr>
      <w:i/>
      <w:iCs/>
      <w:color w:val="024244" w:themeColor="text2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A0441"/>
    <w:pPr>
      <w:spacing w:before="480" w:after="0" w:line="276" w:lineRule="auto"/>
      <w:outlineLvl w:val="9"/>
    </w:pPr>
    <w:rPr>
      <w:b/>
      <w:bCs/>
      <w:sz w:val="28"/>
      <w:szCs w:val="28"/>
      <w:lang w:val="fr-CA" w:eastAsia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5A0441"/>
    <w:rPr>
      <w:rFonts w:asciiTheme="majorHAnsi" w:eastAsiaTheme="majorEastAsia" w:hAnsiTheme="majorHAnsi" w:cstheme="majorBidi"/>
      <w:i/>
      <w:iCs/>
      <w:color w:val="000529" w:themeColor="accent1" w:themeShade="BF"/>
      <w:sz w:val="20"/>
      <w:szCs w:val="22"/>
      <w:lang w:val="fr-FR"/>
    </w:rPr>
  </w:style>
  <w:style w:type="paragraph" w:customStyle="1" w:styleId="Page-gardeTitre">
    <w:name w:val="Page-garde_Titre"/>
    <w:basedOn w:val="Normal"/>
    <w:qFormat/>
    <w:rsid w:val="00042037"/>
    <w:pPr>
      <w:spacing w:before="0" w:after="240" w:line="240" w:lineRule="auto"/>
      <w:outlineLvl w:val="0"/>
    </w:pPr>
    <w:rPr>
      <w:rFonts w:ascii="Arial" w:hAnsi="Arial" w:cs="Arial"/>
      <w:color w:val="FFFFFF" w:themeColor="background1"/>
      <w:sz w:val="72"/>
      <w:szCs w:val="72"/>
      <w:lang w:val="fr-CA"/>
    </w:rPr>
  </w:style>
  <w:style w:type="paragraph" w:customStyle="1" w:styleId="TableauCPU10">
    <w:name w:val="TableauCPU1"/>
    <w:basedOn w:val="Normal"/>
    <w:qFormat/>
    <w:rsid w:val="00AD5A11"/>
  </w:style>
  <w:style w:type="character" w:customStyle="1" w:styleId="Titreformation">
    <w:name w:val="Titre_formation"/>
    <w:basedOn w:val="Policepardfaut"/>
    <w:uiPriority w:val="1"/>
    <w:rsid w:val="003E42D7"/>
    <w:rPr>
      <w:b/>
      <w:color w:val="0056B0" w:themeColor="accent2"/>
    </w:rPr>
  </w:style>
  <w:style w:type="paragraph" w:customStyle="1" w:styleId="StyleTitre3Accent2">
    <w:name w:val="Style Titre 3 + Accent 2"/>
    <w:basedOn w:val="Titre3"/>
    <w:rsid w:val="001B5CFD"/>
    <w:rPr>
      <w:color w:val="004083" w:themeColor="accent2" w:themeShade="BF"/>
    </w:rPr>
  </w:style>
  <w:style w:type="paragraph" w:customStyle="1" w:styleId="StyleTitre3Accent21">
    <w:name w:val="Style Titre 3 + Accent 21"/>
    <w:basedOn w:val="Titre3"/>
    <w:rsid w:val="001B5CFD"/>
    <w:rPr>
      <w:color w:val="0056B0" w:themeColor="accent2"/>
    </w:rPr>
  </w:style>
  <w:style w:type="paragraph" w:styleId="Sansinterligne">
    <w:name w:val="No Spacing"/>
    <w:link w:val="SansinterligneCar"/>
    <w:uiPriority w:val="1"/>
    <w:qFormat/>
    <w:rsid w:val="00F10803"/>
    <w:rPr>
      <w:rFonts w:eastAsiaTheme="minorEastAsia"/>
      <w:color w:val="108DC1"/>
      <w:sz w:val="22"/>
      <w:szCs w:val="22"/>
      <w:lang w:val="en-CA" w:eastAsia="en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10803"/>
    <w:rPr>
      <w:rFonts w:eastAsiaTheme="minorEastAsia"/>
      <w:color w:val="108DC1"/>
      <w:sz w:val="22"/>
      <w:szCs w:val="22"/>
      <w:lang w:val="en-CA" w:eastAsia="en-CA"/>
    </w:rPr>
  </w:style>
  <w:style w:type="character" w:customStyle="1" w:styleId="eop">
    <w:name w:val="eop"/>
    <w:basedOn w:val="Policepardfaut"/>
    <w:rsid w:val="00A74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sv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26910\Downloads\GAB-CahierFormation_Les%20grands%20d&#233;fis%20p&#233;dagogie%20universit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5C9B44DC0BB4CCEB73B4A45986EA0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43C98D-FF24-4441-80D7-A3D78B3E8B56}"/>
      </w:docPartPr>
      <w:docPartBody>
        <w:p w:rsidR="00A83244" w:rsidRDefault="00A83244">
          <w:pPr>
            <w:pStyle w:val="35C9B44DC0BB4CCEB73B4A45986EA0EA"/>
          </w:pPr>
          <w:r w:rsidRPr="003E42D7">
            <w:rPr>
              <w:rStyle w:val="Textedelespacerserv"/>
              <w:bCs/>
              <w:color w:val="808080" w:themeColor="background1" w:themeShade="80"/>
            </w:rPr>
            <w:t>Inscrivez le titre de la formation.</w:t>
          </w:r>
        </w:p>
      </w:docPartBody>
    </w:docPart>
    <w:docPart>
      <w:docPartPr>
        <w:name w:val="F9E09515957E4920B0A9B051CEEDEE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2AD366-8079-4DE6-A417-7B11891D8546}"/>
      </w:docPartPr>
      <w:docPartBody>
        <w:p w:rsidR="00A83244" w:rsidRDefault="00A83244">
          <w:pPr>
            <w:pStyle w:val="F9E09515957E4920B0A9B051CEEDEE85"/>
          </w:pPr>
          <w:r>
            <w:rPr>
              <w:rStyle w:val="Textedelespacerserv"/>
            </w:rPr>
            <w:t xml:space="preserve">Sélectionnez la </w:t>
          </w:r>
          <w:r w:rsidRPr="00724A76">
            <w:rPr>
              <w:rStyle w:val="Textedelespacerserv"/>
            </w:rPr>
            <w:t>date</w:t>
          </w:r>
          <w:r>
            <w:rPr>
              <w:rStyle w:val="Textedelespacerserv"/>
            </w:rPr>
            <w:t xml:space="preserve"> de la formation</w:t>
          </w:r>
          <w:r w:rsidRPr="00724A76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(Corps CS)">
    <w:altName w:val="Arial"/>
    <w:panose1 w:val="020B0604020202020204"/>
    <w:charset w:val="00"/>
    <w:family w:val="roman"/>
    <w:pitch w:val="default"/>
  </w:font>
  <w:font w:name="+mj-ea">
    <w:panose1 w:val="020B0604020202020204"/>
    <w:charset w:val="00"/>
    <w:family w:val="roman"/>
    <w:notTrueType/>
    <w:pitch w:val="default"/>
  </w:font>
  <w:font w:name="+mn-ea"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44"/>
    <w:rsid w:val="001D4F57"/>
    <w:rsid w:val="00260166"/>
    <w:rsid w:val="004A559B"/>
    <w:rsid w:val="005F5353"/>
    <w:rsid w:val="00697628"/>
    <w:rsid w:val="00742AF9"/>
    <w:rsid w:val="0097755B"/>
    <w:rsid w:val="00A83244"/>
    <w:rsid w:val="00B10D27"/>
    <w:rsid w:val="00D869A1"/>
    <w:rsid w:val="00ED7BD7"/>
    <w:rsid w:val="00FA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5C9B44DC0BB4CCEB73B4A45986EA0EA">
    <w:name w:val="35C9B44DC0BB4CCEB73B4A45986EA0EA"/>
  </w:style>
  <w:style w:type="paragraph" w:customStyle="1" w:styleId="F9E09515957E4920B0A9B051CEEDEE85">
    <w:name w:val="F9E09515957E4920B0A9B051CEEDEE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UdeM_Nouveau2021">
  <a:themeElements>
    <a:clrScheme name="UdeM-Officiel">
      <a:dk1>
        <a:srgbClr val="0B113A"/>
      </a:dk1>
      <a:lt1>
        <a:srgbClr val="FFFFFF"/>
      </a:lt1>
      <a:dk2>
        <a:srgbClr val="024244"/>
      </a:dk2>
      <a:lt2>
        <a:srgbClr val="E6EFF7"/>
      </a:lt2>
      <a:accent1>
        <a:srgbClr val="010738"/>
      </a:accent1>
      <a:accent2>
        <a:srgbClr val="0056B0"/>
      </a:accent2>
      <a:accent3>
        <a:srgbClr val="F84D1B"/>
      </a:accent3>
      <a:accent4>
        <a:srgbClr val="FDCB2B"/>
      </a:accent4>
      <a:accent5>
        <a:srgbClr val="FDE2DF"/>
      </a:accent5>
      <a:accent6>
        <a:srgbClr val="38B880"/>
      </a:accent6>
      <a:hlink>
        <a:srgbClr val="0056B0"/>
      </a:hlink>
      <a:folHlink>
        <a:srgbClr val="7030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>
        <a:spAutoFit/>
      </a:bodyPr>
      <a:lstStyle>
        <a:defPPr algn="l">
          <a:defRPr dirty="0" smtClean="0">
            <a:solidFill>
              <a:srgbClr val="9BA785"/>
            </a:solidFill>
            <a:latin typeface="Gotham HTF Medium" pitchFamily="2" charset="77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ème_UdeM_Nouveau2021" id="{5D38E7A6-0643-40BB-AF9B-300F4E18A824}" vid="{F411113E-F630-4DBC-9A1E-65B5C3E2C98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4379f5-0bf9-460a-ba51-a09086c9c94d" xsi:nil="true"/>
    <lcf76f155ced4ddcb4097134ff3c332f xmlns="1d1fa928-75d4-4492-a513-82280567f62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846576D1D5E4DB5AA9BE592E9BAED" ma:contentTypeVersion="12" ma:contentTypeDescription="Crée un document." ma:contentTypeScope="" ma:versionID="053185dc65fe6cf0328b1b8435a244df">
  <xsd:schema xmlns:xsd="http://www.w3.org/2001/XMLSchema" xmlns:xs="http://www.w3.org/2001/XMLSchema" xmlns:p="http://schemas.microsoft.com/office/2006/metadata/properties" xmlns:ns2="1d1fa928-75d4-4492-a513-82280567f62d" xmlns:ns3="c04379f5-0bf9-460a-ba51-a09086c9c94d" targetNamespace="http://schemas.microsoft.com/office/2006/metadata/properties" ma:root="true" ma:fieldsID="26cdf5bcf3801cb3caeb5dd4088ae51f" ns2:_="" ns3:_="">
    <xsd:import namespace="1d1fa928-75d4-4492-a513-82280567f62d"/>
    <xsd:import namespace="c04379f5-0bf9-460a-ba51-a09086c9c9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fa928-75d4-4492-a513-82280567f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954b022-e60c-4520-b4e3-cc3d5e4f1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379f5-0bf9-460a-ba51-a09086c9c94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c8e3bd-e827-4cf9-b749-4ec62d8cd7ef}" ma:internalName="TaxCatchAll" ma:showField="CatchAllData" ma:web="c04379f5-0bf9-460a-ba51-a09086c9c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E8724E-B377-452E-995B-25B573C2B4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8AD05A-C98B-4536-B515-76EF4333655C}">
  <ds:schemaRefs>
    <ds:schemaRef ds:uri="http://schemas.microsoft.com/office/2006/metadata/properties"/>
    <ds:schemaRef ds:uri="http://schemas.microsoft.com/office/infopath/2007/PartnerControls"/>
    <ds:schemaRef ds:uri="b9c51edb-7b98-43e8-b7a4-1000db6b821e"/>
    <ds:schemaRef ds:uri="b5de2594-a944-4e08-a692-ebb94fa2fa4b"/>
  </ds:schemaRefs>
</ds:datastoreItem>
</file>

<file path=customXml/itemProps3.xml><?xml version="1.0" encoding="utf-8"?>
<ds:datastoreItem xmlns:ds="http://schemas.openxmlformats.org/officeDocument/2006/customXml" ds:itemID="{65AA425C-C2E9-4C77-A130-00DD7D85E2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4D9770-1663-4FE1-80D2-557AC4481710}"/>
</file>

<file path=docProps/app.xml><?xml version="1.0" encoding="utf-8"?>
<Properties xmlns="http://schemas.openxmlformats.org/officeDocument/2006/extended-properties" xmlns:vt="http://schemas.openxmlformats.org/officeDocument/2006/docPropsVTypes">
  <Template>C:\Users\ah26910\Downloads\GAB-CahierFormation_Les grands défis pédagogie universitaire.dotx</Template>
  <TotalTime>0</TotalTime>
  <Pages>3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apprenante</vt:lpstr>
    </vt:vector>
  </TitlesOfParts>
  <Manager/>
  <Company/>
  <LinksUpToDate>false</LinksUpToDate>
  <CharactersWithSpaces>2455</CharactersWithSpaces>
  <SharedDoc>false</SharedDoc>
  <HyperlinkBase/>
  <HLinks>
    <vt:vector size="282" baseType="variant">
      <vt:variant>
        <vt:i4>7864432</vt:i4>
      </vt:variant>
      <vt:variant>
        <vt:i4>189</vt:i4>
      </vt:variant>
      <vt:variant>
        <vt:i4>0</vt:i4>
      </vt:variant>
      <vt:variant>
        <vt:i4>5</vt:i4>
      </vt:variant>
      <vt:variant>
        <vt:lpwstr>https://cpu.umontreal.ca/fileadmin/cpu/documents/Infolettre/RLS-ClasseInversee-2022-06.pdf</vt:lpwstr>
      </vt:variant>
      <vt:variant>
        <vt:lpwstr/>
      </vt:variant>
      <vt:variant>
        <vt:i4>5374048</vt:i4>
      </vt:variant>
      <vt:variant>
        <vt:i4>186</vt:i4>
      </vt:variant>
      <vt:variant>
        <vt:i4>0</vt:i4>
      </vt:variant>
      <vt:variant>
        <vt:i4>5</vt:i4>
      </vt:variant>
      <vt:variant>
        <vt:lpwstr>https://cpu.umontreal.ca/fileadmin/cpu/documents/enseigner_distance/Apprivoiser_StudiUM_allege_-_Guide-3.pdf</vt:lpwstr>
      </vt:variant>
      <vt:variant>
        <vt:lpwstr/>
      </vt:variant>
      <vt:variant>
        <vt:i4>3145788</vt:i4>
      </vt:variant>
      <vt:variant>
        <vt:i4>183</vt:i4>
      </vt:variant>
      <vt:variant>
        <vt:i4>0</vt:i4>
      </vt:variant>
      <vt:variant>
        <vt:i4>5</vt:i4>
      </vt:variant>
      <vt:variant>
        <vt:lpwstr>https://udemontreal.sharepoint.com/:i:/r/sites/Gr-Gestiondocumentaire/Documents partages/General/FONDS D%27%C3%89CRAN/IMG-FondEcran-02.png?csf=1&amp;web=1&amp;e=mkUP7s</vt:lpwstr>
      </vt:variant>
      <vt:variant>
        <vt:lpwstr/>
      </vt:variant>
      <vt:variant>
        <vt:i4>262264</vt:i4>
      </vt:variant>
      <vt:variant>
        <vt:i4>180</vt:i4>
      </vt:variant>
      <vt:variant>
        <vt:i4>0</vt:i4>
      </vt:variant>
      <vt:variant>
        <vt:i4>5</vt:i4>
      </vt:variant>
      <vt:variant>
        <vt:lpwstr>https://cpu.umontreal.ca/fileadmin/cpu/documents/enseigner_distance/PrecisBonnesPratiquesEvaluationsADistance.pdf</vt:lpwstr>
      </vt:variant>
      <vt:variant>
        <vt:lpwstr/>
      </vt:variant>
      <vt:variant>
        <vt:i4>3276820</vt:i4>
      </vt:variant>
      <vt:variant>
        <vt:i4>177</vt:i4>
      </vt:variant>
      <vt:variant>
        <vt:i4>0</vt:i4>
      </vt:variant>
      <vt:variant>
        <vt:i4>5</vt:i4>
      </vt:variant>
      <vt:variant>
        <vt:lpwstr>https://cpu.umontreal.ca/fileadmin/cpu/documents/planification/gabarit_planCoursObjectifs_documentWord_V1.2.docx</vt:lpwstr>
      </vt:variant>
      <vt:variant>
        <vt:lpwstr/>
      </vt:variant>
      <vt:variant>
        <vt:i4>4980739</vt:i4>
      </vt:variant>
      <vt:variant>
        <vt:i4>174</vt:i4>
      </vt:variant>
      <vt:variant>
        <vt:i4>0</vt:i4>
      </vt:variant>
      <vt:variant>
        <vt:i4>5</vt:i4>
      </vt:variant>
      <vt:variant>
        <vt:lpwstr>https://cpu.umontreal.ca/expertises/approche-par-competences/</vt:lpwstr>
      </vt:variant>
      <vt:variant>
        <vt:lpwstr/>
      </vt:variant>
      <vt:variant>
        <vt:i4>3211314</vt:i4>
      </vt:variant>
      <vt:variant>
        <vt:i4>171</vt:i4>
      </vt:variant>
      <vt:variant>
        <vt:i4>0</vt:i4>
      </vt:variant>
      <vt:variant>
        <vt:i4>5</vt:i4>
      </vt:variant>
      <vt:variant>
        <vt:lpwstr>https://cpu.umontreal.ca/enseignement/prestation-de-cours/</vt:lpwstr>
      </vt:variant>
      <vt:variant>
        <vt:lpwstr/>
      </vt:variant>
      <vt:variant>
        <vt:i4>1048642</vt:i4>
      </vt:variant>
      <vt:variant>
        <vt:i4>168</vt:i4>
      </vt:variant>
      <vt:variant>
        <vt:i4>0</vt:i4>
      </vt:variant>
      <vt:variant>
        <vt:i4>5</vt:i4>
      </vt:variant>
      <vt:variant>
        <vt:lpwstr>https://cpu.umontreal.ca/fileadmin/cpu/images/pages/APP/AME-Demarcheintegree.pdf</vt:lpwstr>
      </vt:variant>
      <vt:variant>
        <vt:lpwstr/>
      </vt:variant>
      <vt:variant>
        <vt:i4>1048630</vt:i4>
      </vt:variant>
      <vt:variant>
        <vt:i4>165</vt:i4>
      </vt:variant>
      <vt:variant>
        <vt:i4>0</vt:i4>
      </vt:variant>
      <vt:variant>
        <vt:i4>5</vt:i4>
      </vt:variant>
      <vt:variant>
        <vt:lpwstr>https://cpu.umontreal.ca/fileadmin/cpu/documents/enseigner_distance/CPU_Netiquette_InteractionsADistance_v1_final.pdf</vt:lpwstr>
      </vt:variant>
      <vt:variant>
        <vt:lpwstr/>
      </vt:variant>
      <vt:variant>
        <vt:i4>6356998</vt:i4>
      </vt:variant>
      <vt:variant>
        <vt:i4>162</vt:i4>
      </vt:variant>
      <vt:variant>
        <vt:i4>0</vt:i4>
      </vt:variant>
      <vt:variant>
        <vt:i4>5</vt:i4>
      </vt:variant>
      <vt:variant>
        <vt:lpwstr>https://cpu.umontreal.ca/fileadmin/cpu/documents/evenements_nouvelles/PRG-AccueilNE-Aout2022.pdf</vt:lpwstr>
      </vt:variant>
      <vt:variant>
        <vt:lpwstr/>
      </vt:variant>
      <vt:variant>
        <vt:i4>2687087</vt:i4>
      </vt:variant>
      <vt:variant>
        <vt:i4>153</vt:i4>
      </vt:variant>
      <vt:variant>
        <vt:i4>0</vt:i4>
      </vt:variant>
      <vt:variant>
        <vt:i4>5</vt:i4>
      </vt:variant>
      <vt:variant>
        <vt:lpwstr>https://bib.umontreal.ca/citer/styles-bibliographiques/apa</vt:lpwstr>
      </vt:variant>
      <vt:variant>
        <vt:lpwstr/>
      </vt:variant>
      <vt:variant>
        <vt:i4>3342399</vt:i4>
      </vt:variant>
      <vt:variant>
        <vt:i4>150</vt:i4>
      </vt:variant>
      <vt:variant>
        <vt:i4>0</vt:i4>
      </vt:variant>
      <vt:variant>
        <vt:i4>5</vt:i4>
      </vt:variant>
      <vt:variant>
        <vt:lpwstr>https://bib.umontreal.ca/citer/styles-bibliographiques/apa?tab=5248895</vt:lpwstr>
      </vt:variant>
      <vt:variant>
        <vt:lpwstr/>
      </vt:variant>
      <vt:variant>
        <vt:i4>5308426</vt:i4>
      </vt:variant>
      <vt:variant>
        <vt:i4>147</vt:i4>
      </vt:variant>
      <vt:variant>
        <vt:i4>0</vt:i4>
      </vt:variant>
      <vt:variant>
        <vt:i4>5</vt:i4>
      </vt:variant>
      <vt:variant>
        <vt:lpwstr>https://bib.umontreal.ca/evaluer-analyser-rediger/ajouter-hyperliens?tab=5244339</vt:lpwstr>
      </vt:variant>
      <vt:variant>
        <vt:lpwstr/>
      </vt:variant>
      <vt:variant>
        <vt:i4>8126488</vt:i4>
      </vt:variant>
      <vt:variant>
        <vt:i4>144</vt:i4>
      </vt:variant>
      <vt:variant>
        <vt:i4>0</vt:i4>
      </vt:variant>
      <vt:variant>
        <vt:i4>5</vt:i4>
      </vt:variant>
      <vt:variant>
        <vt:lpwstr>https://libguides.bib.umontreal.ca/ld.php?content_id=36360322</vt:lpwstr>
      </vt:variant>
      <vt:variant>
        <vt:lpwstr/>
      </vt:variant>
      <vt:variant>
        <vt:i4>5308421</vt:i4>
      </vt:variant>
      <vt:variant>
        <vt:i4>141</vt:i4>
      </vt:variant>
      <vt:variant>
        <vt:i4>0</vt:i4>
      </vt:variant>
      <vt:variant>
        <vt:i4>5</vt:i4>
      </vt:variant>
      <vt:variant>
        <vt:lpwstr>https://bib.umontreal.ca/conditions-bibliotheques</vt:lpwstr>
      </vt:variant>
      <vt:variant>
        <vt:lpwstr/>
      </vt:variant>
      <vt:variant>
        <vt:i4>3538983</vt:i4>
      </vt:variant>
      <vt:variant>
        <vt:i4>138</vt:i4>
      </vt:variant>
      <vt:variant>
        <vt:i4>0</vt:i4>
      </vt:variant>
      <vt:variant>
        <vt:i4>5</vt:i4>
      </vt:variant>
      <vt:variant>
        <vt:lpwstr>https://creativecommons.org/licenses/by/4.0/deed.fr</vt:lpwstr>
      </vt:variant>
      <vt:variant>
        <vt:lpwstr/>
      </vt:variant>
      <vt:variant>
        <vt:i4>65554</vt:i4>
      </vt:variant>
      <vt:variant>
        <vt:i4>135</vt:i4>
      </vt:variant>
      <vt:variant>
        <vt:i4>0</vt:i4>
      </vt:variant>
      <vt:variant>
        <vt:i4>5</vt:i4>
      </vt:variant>
      <vt:variant>
        <vt:lpwstr>cpu.umontreal.ca</vt:lpwstr>
      </vt:variant>
      <vt:variant>
        <vt:lpwstr/>
      </vt:variant>
      <vt:variant>
        <vt:i4>3538983</vt:i4>
      </vt:variant>
      <vt:variant>
        <vt:i4>132</vt:i4>
      </vt:variant>
      <vt:variant>
        <vt:i4>0</vt:i4>
      </vt:variant>
      <vt:variant>
        <vt:i4>5</vt:i4>
      </vt:variant>
      <vt:variant>
        <vt:lpwstr>https://creativecommons.org/licenses/by/4.0/deed.fr</vt:lpwstr>
      </vt:variant>
      <vt:variant>
        <vt:lpwstr/>
      </vt:variant>
      <vt:variant>
        <vt:i4>1048583</vt:i4>
      </vt:variant>
      <vt:variant>
        <vt:i4>129</vt:i4>
      </vt:variant>
      <vt:variant>
        <vt:i4>0</vt:i4>
      </vt:variant>
      <vt:variant>
        <vt:i4>5</vt:i4>
      </vt:variant>
      <vt:variant>
        <vt:lpwstr>https://bib.umontreal.ca/gerer-diffuser/droit-auteur?tab=130</vt:lpwstr>
      </vt:variant>
      <vt:variant>
        <vt:lpwstr/>
      </vt:variant>
      <vt:variant>
        <vt:i4>1048583</vt:i4>
      </vt:variant>
      <vt:variant>
        <vt:i4>126</vt:i4>
      </vt:variant>
      <vt:variant>
        <vt:i4>0</vt:i4>
      </vt:variant>
      <vt:variant>
        <vt:i4>5</vt:i4>
      </vt:variant>
      <vt:variant>
        <vt:lpwstr>https://bib.umontreal.ca/gerer-diffuser/droit-auteur?tab=130</vt:lpwstr>
      </vt:variant>
      <vt:variant>
        <vt:lpwstr/>
      </vt:variant>
      <vt:variant>
        <vt:i4>3538983</vt:i4>
      </vt:variant>
      <vt:variant>
        <vt:i4>123</vt:i4>
      </vt:variant>
      <vt:variant>
        <vt:i4>0</vt:i4>
      </vt:variant>
      <vt:variant>
        <vt:i4>5</vt:i4>
      </vt:variant>
      <vt:variant>
        <vt:lpwstr>https://creativecommons.org/licenses/by/4.0/deed.fr</vt:lpwstr>
      </vt:variant>
      <vt:variant>
        <vt:lpwstr/>
      </vt:variant>
      <vt:variant>
        <vt:i4>3538983</vt:i4>
      </vt:variant>
      <vt:variant>
        <vt:i4>120</vt:i4>
      </vt:variant>
      <vt:variant>
        <vt:i4>0</vt:i4>
      </vt:variant>
      <vt:variant>
        <vt:i4>5</vt:i4>
      </vt:variant>
      <vt:variant>
        <vt:lpwstr>https://creativecommons.org/licenses/by/4.0/deed.fr</vt:lpwstr>
      </vt:variant>
      <vt:variant>
        <vt:lpwstr/>
      </vt:variant>
      <vt:variant>
        <vt:i4>1441873</vt:i4>
      </vt:variant>
      <vt:variant>
        <vt:i4>117</vt:i4>
      </vt:variant>
      <vt:variant>
        <vt:i4>0</vt:i4>
      </vt:variant>
      <vt:variant>
        <vt:i4>5</vt:i4>
      </vt:variant>
      <vt:variant>
        <vt:lpwstr>http://www.cpu.umontreal.ca/</vt:lpwstr>
      </vt:variant>
      <vt:variant>
        <vt:lpwstr/>
      </vt:variant>
      <vt:variant>
        <vt:i4>2490421</vt:i4>
      </vt:variant>
      <vt:variant>
        <vt:i4>111</vt:i4>
      </vt:variant>
      <vt:variant>
        <vt:i4>0</vt:i4>
      </vt:variant>
      <vt:variant>
        <vt:i4>5</vt:i4>
      </vt:variant>
      <vt:variant>
        <vt:lpwstr>https://bib.umontreal.ca/gerer-diffuser/droit-auteur/guide-droit-auteur?tab=5240240</vt:lpwstr>
      </vt:variant>
      <vt:variant>
        <vt:lpwstr/>
      </vt:variant>
      <vt:variant>
        <vt:i4>1835082</vt:i4>
      </vt:variant>
      <vt:variant>
        <vt:i4>108</vt:i4>
      </vt:variant>
      <vt:variant>
        <vt:i4>0</vt:i4>
      </vt:variant>
      <vt:variant>
        <vt:i4>5</vt:i4>
      </vt:variant>
      <vt:variant>
        <vt:lpwstr>https://fabriquerel.org/licences/</vt:lpwstr>
      </vt:variant>
      <vt:variant>
        <vt:lpwstr/>
      </vt:variant>
      <vt:variant>
        <vt:i4>4522034</vt:i4>
      </vt:variant>
      <vt:variant>
        <vt:i4>102</vt:i4>
      </vt:variant>
      <vt:variant>
        <vt:i4>0</vt:i4>
      </vt:variant>
      <vt:variant>
        <vt:i4>5</vt:i4>
      </vt:variant>
      <vt:variant>
        <vt:lpwstr>https://gdt.oqlf.gouv.qc.ca/ficheOqlf.aspx?Id_Fiche=8869869</vt:lpwstr>
      </vt:variant>
      <vt:variant>
        <vt:lpwstr/>
      </vt:variant>
      <vt:variant>
        <vt:i4>3</vt:i4>
      </vt:variant>
      <vt:variant>
        <vt:i4>99</vt:i4>
      </vt:variant>
      <vt:variant>
        <vt:i4>0</vt:i4>
      </vt:variant>
      <vt:variant>
        <vt:i4>5</vt:i4>
      </vt:variant>
      <vt:variant>
        <vt:lpwstr>https://brandpad.io/umontreal.ca/</vt:lpwstr>
      </vt:variant>
      <vt:variant>
        <vt:lpwstr/>
      </vt:variant>
      <vt:variant>
        <vt:i4>6553659</vt:i4>
      </vt:variant>
      <vt:variant>
        <vt:i4>96</vt:i4>
      </vt:variant>
      <vt:variant>
        <vt:i4>0</vt:i4>
      </vt:variant>
      <vt:variant>
        <vt:i4>5</vt:i4>
      </vt:variant>
      <vt:variant>
        <vt:lpwstr>https://pixabay.com/fr/</vt:lpwstr>
      </vt:variant>
      <vt:variant>
        <vt:lpwstr/>
      </vt:variant>
      <vt:variant>
        <vt:i4>3473509</vt:i4>
      </vt:variant>
      <vt:variant>
        <vt:i4>93</vt:i4>
      </vt:variant>
      <vt:variant>
        <vt:i4>0</vt:i4>
      </vt:variant>
      <vt:variant>
        <vt:i4>5</vt:i4>
      </vt:variant>
      <vt:variant>
        <vt:lpwstr>https://www.pexels.com/</vt:lpwstr>
      </vt:variant>
      <vt:variant>
        <vt:lpwstr/>
      </vt:variant>
      <vt:variant>
        <vt:i4>524312</vt:i4>
      </vt:variant>
      <vt:variant>
        <vt:i4>90</vt:i4>
      </vt:variant>
      <vt:variant>
        <vt:i4>0</vt:i4>
      </vt:variant>
      <vt:variant>
        <vt:i4>5</vt:i4>
      </vt:variant>
      <vt:variant>
        <vt:lpwstr>https://unsplash.com/</vt:lpwstr>
      </vt:variant>
      <vt:variant>
        <vt:lpwstr/>
      </vt:variant>
      <vt:variant>
        <vt:i4>7209079</vt:i4>
      </vt:variant>
      <vt:variant>
        <vt:i4>87</vt:i4>
      </vt:variant>
      <vt:variant>
        <vt:i4>0</vt:i4>
      </vt:variant>
      <vt:variant>
        <vt:i4>5</vt:i4>
      </vt:variant>
      <vt:variant>
        <vt:lpwstr>https://udemontreal.sharepoint.com/:f:/r/sites/Gr-Gestiondocumentaire/Documents partages/General/GABARITS?csf=1&amp;web=1&amp;e=SQTFvK</vt:lpwstr>
      </vt:variant>
      <vt:variant>
        <vt:lpwstr/>
      </vt:variant>
      <vt:variant>
        <vt:i4>2031665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_Toc117841302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_Toc117841301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_Toc117841300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_Toc117841299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_Toc117841298</vt:lpwstr>
      </vt:variant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_Toc117841297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_Toc117841296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_Toc117841295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_Toc117841294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_Toc117841293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_Toc117841292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_Toc117841291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_Toc117841290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_Toc117841289</vt:lpwstr>
      </vt:variant>
      <vt:variant>
        <vt:i4>6488166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  <vt:variant>
        <vt:i4>1441873</vt:i4>
      </vt:variant>
      <vt:variant>
        <vt:i4>0</vt:i4>
      </vt:variant>
      <vt:variant>
        <vt:i4>0</vt:i4>
      </vt:variant>
      <vt:variant>
        <vt:i4>5</vt:i4>
      </vt:variant>
      <vt:variant>
        <vt:lpwstr>http://www.cpu.umontreal.ca/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apprenante</dc:title>
  <dc:subject>Activité test d’usage – Planifier des activités d’apprentissage actif</dc:subject>
  <dc:creator>Gabrielle Girard</dc:creator>
  <cp:keywords/>
  <dc:description/>
  <cp:lastModifiedBy>Félix Labbé Chabot</cp:lastModifiedBy>
  <cp:revision>2</cp:revision>
  <cp:lastPrinted>2022-11-21T13:35:00Z</cp:lastPrinted>
  <dcterms:created xsi:type="dcterms:W3CDTF">2025-06-18T21:08:00Z</dcterms:created>
  <dcterms:modified xsi:type="dcterms:W3CDTF">2025-06-18T21:08:00Z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0x010100DD2846576D1D5E4DB5AA9BE592E9BAED</vt:lpwstr>
  </property>
  <property fmtid="{D5CDD505-2E9C-101B-9397-08002B2CF9AE}" pid="3" name="MediaServiceImageTags">
    <vt:lpwstr/>
  </property>
  <property fmtid="{D5CDD505-2E9C-101B-9397-08002B2CF9AE}" pid="4" name="_ExtendedDescription">
    <vt:lpwstr>&lt;div class="ExternalClass94E03A060244436B89CFFA1923918A7E"&gt;Gabarit Word, format portrait, servant à la conception d'un document de type guide comportant une page titre, une table des matières et une bibliographie.&lt;/div&gt;</vt:lpwstr>
  </property>
</Properties>
</file>